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text" w:horzAnchor="margin" w:tblpXSpec="center" w:tblpY="129"/>
        <w:tblW w:w="9072" w:type="dxa"/>
        <w:tblLook w:val="0000"/>
      </w:tblPr>
      <w:tblGrid>
        <w:gridCol w:w="3968"/>
        <w:gridCol w:w="1134"/>
        <w:gridCol w:w="3970"/>
      </w:tblGrid>
      <w:tr w:rsidR="00AD622A" w:rsidTr="00CB23A6">
        <w:trPr>
          <w:trHeight w:val="990"/>
        </w:trPr>
        <w:tc>
          <w:tcPr>
            <w:tcW w:w="3968" w:type="dxa"/>
            <w:tcBorders>
              <w:bottom w:val="single" w:sz="12" w:space="0" w:color="auto"/>
            </w:tcBorders>
            <w:vAlign w:val="center"/>
          </w:tcPr>
          <w:p w:rsidR="007570DF" w:rsidRDefault="007570DF" w:rsidP="00C05D34">
            <w:pPr>
              <w:pStyle w:val="3"/>
              <w:ind w:right="0"/>
              <w:jc w:val="center"/>
            </w:pPr>
            <w:r>
              <w:t>Республика Алтай</w:t>
            </w:r>
          </w:p>
          <w:p w:rsidR="00AD622A" w:rsidRPr="00DB2DDD" w:rsidRDefault="007570DF" w:rsidP="00C05D34">
            <w:pPr>
              <w:pStyle w:val="3"/>
              <w:ind w:right="0"/>
              <w:jc w:val="center"/>
            </w:pPr>
            <w:r>
              <w:t>Администрация</w:t>
            </w:r>
          </w:p>
          <w:p w:rsidR="007570DF" w:rsidRDefault="007570DF" w:rsidP="00C05D34">
            <w:pPr>
              <w:pStyle w:val="3"/>
              <w:ind w:right="0"/>
              <w:jc w:val="center"/>
            </w:pPr>
            <w:r>
              <w:t>муниципального образования</w:t>
            </w:r>
          </w:p>
          <w:p w:rsidR="007570DF" w:rsidRPr="00DB2DDD" w:rsidRDefault="007570DF" w:rsidP="00C05D34">
            <w:pPr>
              <w:spacing w:before="0" w:line="240" w:lineRule="auto"/>
              <w:ind w:left="0" w:right="0"/>
              <w:rPr>
                <w:b/>
                <w:sz w:val="24"/>
                <w:szCs w:val="24"/>
              </w:rPr>
            </w:pPr>
            <w:r>
              <w:rPr>
                <w:b/>
                <w:sz w:val="20"/>
              </w:rPr>
              <w:t>«Майминский район»</w:t>
            </w:r>
          </w:p>
          <w:p w:rsidR="00C05D34" w:rsidRPr="00DB2DDD" w:rsidRDefault="00C05D34" w:rsidP="00C05D34">
            <w:pPr>
              <w:spacing w:before="0" w:line="240" w:lineRule="auto"/>
              <w:ind w:left="0" w:right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12" w:space="0" w:color="auto"/>
            </w:tcBorders>
          </w:tcPr>
          <w:p w:rsidR="007570DF" w:rsidRPr="00DB2DDD" w:rsidRDefault="00AE2AD3" w:rsidP="00C05D34">
            <w:pPr>
              <w:widowControl/>
              <w:spacing w:before="0" w:line="240" w:lineRule="auto"/>
              <w:ind w:left="0" w:right="0"/>
              <w:jc w:val="left"/>
              <w:rPr>
                <w:sz w:val="24"/>
              </w:rPr>
            </w:pPr>
            <w:r w:rsidRPr="00AE2AD3">
              <w:rPr>
                <w:noProof/>
                <w:sz w:val="24"/>
              </w:rPr>
              <w:drawing>
                <wp:inline distT="0" distB="0" distL="0" distR="0">
                  <wp:extent cx="502024" cy="612000"/>
                  <wp:effectExtent l="19050" t="0" r="0" b="0"/>
                  <wp:docPr id="4" name="Рисунок 4" descr="C:\Users\User\Desktop\Эскизы Майма\Герб Ч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Эскизы Майма\Герб Ч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024" cy="6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0" w:type="dxa"/>
            <w:tcBorders>
              <w:bottom w:val="single" w:sz="12" w:space="0" w:color="auto"/>
            </w:tcBorders>
          </w:tcPr>
          <w:p w:rsidR="007570DF" w:rsidRPr="000D2626" w:rsidRDefault="007570DF" w:rsidP="00C05D34">
            <w:pPr>
              <w:pStyle w:val="3"/>
              <w:ind w:right="-2"/>
              <w:jc w:val="center"/>
            </w:pPr>
            <w:r w:rsidRPr="000D2626">
              <w:t>Алтай Республика</w:t>
            </w:r>
          </w:p>
          <w:p w:rsidR="007570DF" w:rsidRPr="000D2626" w:rsidRDefault="007570DF" w:rsidP="00C05D34">
            <w:pPr>
              <w:pStyle w:val="3"/>
              <w:ind w:right="-2"/>
              <w:jc w:val="center"/>
            </w:pPr>
            <w:r w:rsidRPr="000D2626">
              <w:t>«Майма аймак» деп муниципал</w:t>
            </w:r>
          </w:p>
          <w:p w:rsidR="007570DF" w:rsidRDefault="007570DF" w:rsidP="00C05D34">
            <w:pPr>
              <w:pStyle w:val="3"/>
              <w:ind w:right="-2"/>
              <w:jc w:val="center"/>
              <w:rPr>
                <w:sz w:val="24"/>
              </w:rPr>
            </w:pPr>
            <w:r w:rsidRPr="000D2626">
              <w:t>т</w:t>
            </w:r>
            <w:r w:rsidRPr="000D2626">
              <w:rPr>
                <w:rFonts w:ascii="Lucida Console" w:hAnsi="Lucida Console"/>
                <w:sz w:val="14"/>
              </w:rPr>
              <w:t>Ö</w:t>
            </w:r>
            <w:r w:rsidRPr="000D2626">
              <w:rPr>
                <w:rFonts w:ascii="Tahoma" w:hAnsi="Tahoma" w:cs="Tahoma"/>
                <w:sz w:val="18"/>
              </w:rPr>
              <w:t>з</w:t>
            </w:r>
            <w:r w:rsidRPr="000D2626">
              <w:rPr>
                <w:rFonts w:ascii="Lucida Console" w:hAnsi="Lucida Console"/>
                <w:sz w:val="14"/>
              </w:rPr>
              <w:t>Ö</w:t>
            </w:r>
            <w:r w:rsidRPr="000D2626">
              <w:rPr>
                <w:rFonts w:ascii="Lucida Console" w:hAnsi="Lucida Console"/>
                <w:sz w:val="18"/>
              </w:rPr>
              <w:t>лм</w:t>
            </w:r>
            <w:r w:rsidRPr="000D2626">
              <w:rPr>
                <w:rFonts w:ascii="Lucida Console" w:hAnsi="Lucida Console"/>
                <w:sz w:val="14"/>
              </w:rPr>
              <w:t>Ö</w:t>
            </w:r>
            <w:r w:rsidRPr="000D2626">
              <w:rPr>
                <w:rFonts w:ascii="Lucida Console" w:hAnsi="Lucida Console"/>
                <w:sz w:val="16"/>
              </w:rPr>
              <w:t>н</w:t>
            </w:r>
            <w:r w:rsidRPr="000D2626">
              <w:rPr>
                <w:rFonts w:ascii="Lucida Console" w:hAnsi="Lucida Console"/>
                <w:bCs/>
                <w:sz w:val="16"/>
              </w:rPr>
              <w:t>инг</w:t>
            </w:r>
            <w:r w:rsidRPr="000D2626">
              <w:t xml:space="preserve"> администрациязы</w:t>
            </w:r>
          </w:p>
        </w:tc>
      </w:tr>
      <w:tr w:rsidR="00AD622A" w:rsidTr="00CB23A6">
        <w:trPr>
          <w:trHeight w:val="360"/>
        </w:trPr>
        <w:tc>
          <w:tcPr>
            <w:tcW w:w="3968" w:type="dxa"/>
            <w:tcBorders>
              <w:top w:val="single" w:sz="12" w:space="0" w:color="auto"/>
            </w:tcBorders>
          </w:tcPr>
          <w:p w:rsidR="00AD622A" w:rsidRPr="00F50423" w:rsidRDefault="00F50423" w:rsidP="00827902">
            <w:pPr>
              <w:pStyle w:val="a4"/>
              <w:spacing w:before="480"/>
              <w:jc w:val="center"/>
              <w:rPr>
                <w:sz w:val="28"/>
                <w:szCs w:val="28"/>
              </w:rPr>
            </w:pPr>
            <w:r>
              <w:rPr>
                <w:b/>
                <w:shadow/>
                <w:sz w:val="36"/>
              </w:rPr>
              <w:t>ПОСТАНОВЛЕНИЕ</w:t>
            </w:r>
          </w:p>
        </w:tc>
        <w:tc>
          <w:tcPr>
            <w:tcW w:w="1134" w:type="dxa"/>
            <w:tcBorders>
              <w:top w:val="single" w:sz="12" w:space="0" w:color="auto"/>
            </w:tcBorders>
          </w:tcPr>
          <w:p w:rsidR="00AD622A" w:rsidRDefault="00AD622A" w:rsidP="00BC6A90">
            <w:pPr>
              <w:pStyle w:val="a4"/>
              <w:spacing w:before="480"/>
              <w:jc w:val="center"/>
            </w:pPr>
          </w:p>
        </w:tc>
        <w:tc>
          <w:tcPr>
            <w:tcW w:w="3970" w:type="dxa"/>
            <w:tcBorders>
              <w:top w:val="single" w:sz="12" w:space="0" w:color="auto"/>
            </w:tcBorders>
          </w:tcPr>
          <w:p w:rsidR="00AD622A" w:rsidRDefault="00F50423" w:rsidP="00BC6A90">
            <w:pPr>
              <w:pStyle w:val="a4"/>
              <w:spacing w:before="480"/>
              <w:jc w:val="center"/>
            </w:pPr>
            <w:r w:rsidRPr="00F50423">
              <w:rPr>
                <w:b/>
                <w:shadow/>
                <w:sz w:val="36"/>
                <w:lang w:val="en-US"/>
              </w:rPr>
              <w:t>JÖП</w:t>
            </w:r>
          </w:p>
        </w:tc>
      </w:tr>
      <w:tr w:rsidR="00AD622A" w:rsidTr="00CB23A6">
        <w:trPr>
          <w:trHeight w:val="1953"/>
        </w:trPr>
        <w:tc>
          <w:tcPr>
            <w:tcW w:w="9072" w:type="dxa"/>
            <w:gridSpan w:val="3"/>
          </w:tcPr>
          <w:p w:rsidR="00AD622A" w:rsidRPr="000C03C9" w:rsidRDefault="00627A2E" w:rsidP="00BC6A90">
            <w:pPr>
              <w:pStyle w:val="a4"/>
              <w:spacing w:before="480"/>
              <w:jc w:val="center"/>
              <w:rPr>
                <w:sz w:val="28"/>
                <w:szCs w:val="28"/>
              </w:rPr>
            </w:pPr>
            <w:r w:rsidRPr="00694ED6">
              <w:rPr>
                <w:sz w:val="28"/>
                <w:szCs w:val="28"/>
              </w:rPr>
              <w:t>от</w:t>
            </w:r>
            <w:r w:rsidRPr="000C03C9">
              <w:rPr>
                <w:sz w:val="28"/>
                <w:szCs w:val="28"/>
              </w:rPr>
              <w:t xml:space="preserve"> </w:t>
            </w:r>
            <w:r w:rsidR="00AD622A" w:rsidRPr="00694ED6">
              <w:rPr>
                <w:sz w:val="28"/>
                <w:szCs w:val="28"/>
              </w:rPr>
              <w:t>«</w:t>
            </w:r>
            <w:r w:rsidR="000C03C9">
              <w:rPr>
                <w:sz w:val="28"/>
                <w:szCs w:val="28"/>
              </w:rPr>
              <w:t>_____</w:t>
            </w:r>
            <w:r w:rsidR="00AD622A" w:rsidRPr="00694ED6">
              <w:rPr>
                <w:sz w:val="28"/>
                <w:szCs w:val="28"/>
              </w:rPr>
              <w:t>»</w:t>
            </w:r>
            <w:r w:rsidR="003D38B0">
              <w:rPr>
                <w:sz w:val="28"/>
                <w:szCs w:val="28"/>
              </w:rPr>
              <w:t xml:space="preserve"> </w:t>
            </w:r>
            <w:r w:rsidR="000C03C9">
              <w:rPr>
                <w:sz w:val="28"/>
                <w:szCs w:val="28"/>
              </w:rPr>
              <w:t>_________</w:t>
            </w:r>
            <w:r w:rsidR="00AD622A" w:rsidRPr="00694ED6">
              <w:rPr>
                <w:sz w:val="28"/>
                <w:szCs w:val="28"/>
              </w:rPr>
              <w:t xml:space="preserve"> 20</w:t>
            </w:r>
            <w:r w:rsidR="00AE2AD3">
              <w:rPr>
                <w:sz w:val="28"/>
                <w:szCs w:val="28"/>
              </w:rPr>
              <w:t>2</w:t>
            </w:r>
            <w:r w:rsidR="000C03C9">
              <w:rPr>
                <w:sz w:val="28"/>
                <w:szCs w:val="28"/>
              </w:rPr>
              <w:t>4</w:t>
            </w:r>
            <w:r w:rsidR="00AD622A" w:rsidRPr="00694ED6">
              <w:rPr>
                <w:sz w:val="28"/>
                <w:szCs w:val="28"/>
              </w:rPr>
              <w:t xml:space="preserve"> года № </w:t>
            </w:r>
            <w:r w:rsidR="000C03C9">
              <w:rPr>
                <w:sz w:val="28"/>
                <w:szCs w:val="28"/>
              </w:rPr>
              <w:t>_____</w:t>
            </w:r>
          </w:p>
          <w:p w:rsidR="00AD622A" w:rsidRDefault="00AD622A" w:rsidP="00BC6A90">
            <w:pPr>
              <w:pStyle w:val="a4"/>
              <w:spacing w:before="480"/>
              <w:jc w:val="center"/>
              <w:rPr>
                <w:b/>
                <w:shadow/>
                <w:sz w:val="36"/>
              </w:rPr>
            </w:pPr>
            <w:r w:rsidRPr="004E4611">
              <w:rPr>
                <w:sz w:val="28"/>
                <w:szCs w:val="28"/>
              </w:rPr>
              <w:t>с. Майма</w:t>
            </w:r>
          </w:p>
        </w:tc>
      </w:tr>
    </w:tbl>
    <w:p w:rsidR="00671C26" w:rsidRDefault="00671C26" w:rsidP="00671C26">
      <w:pPr>
        <w:spacing w:before="320" w:line="240" w:lineRule="auto"/>
        <w:ind w:left="0" w:right="0"/>
        <w:rPr>
          <w:b/>
          <w:sz w:val="28"/>
          <w:szCs w:val="28"/>
        </w:rPr>
      </w:pPr>
    </w:p>
    <w:p w:rsidR="00671C26" w:rsidRDefault="00671C26" w:rsidP="00671C26">
      <w:pPr>
        <w:spacing w:before="320" w:line="240" w:lineRule="auto"/>
        <w:ind w:left="0" w:right="0"/>
        <w:rPr>
          <w:b/>
          <w:sz w:val="28"/>
          <w:szCs w:val="28"/>
        </w:rPr>
      </w:pPr>
    </w:p>
    <w:p w:rsidR="00671C26" w:rsidRDefault="002A5A8E" w:rsidP="00671C26">
      <w:pPr>
        <w:spacing w:before="0" w:line="240" w:lineRule="auto"/>
        <w:ind w:left="0" w:right="0"/>
        <w:rPr>
          <w:b/>
          <w:sz w:val="28"/>
          <w:szCs w:val="28"/>
        </w:rPr>
      </w:pPr>
      <w:r w:rsidRPr="00D937A3">
        <w:rPr>
          <w:b/>
          <w:sz w:val="28"/>
          <w:szCs w:val="28"/>
        </w:rPr>
        <w:t xml:space="preserve">Об утверждении </w:t>
      </w:r>
      <w:r>
        <w:rPr>
          <w:b/>
          <w:sz w:val="28"/>
          <w:szCs w:val="28"/>
        </w:rPr>
        <w:t xml:space="preserve">Реестра </w:t>
      </w:r>
      <w:r w:rsidRPr="00F65D4A">
        <w:rPr>
          <w:b/>
          <w:sz w:val="28"/>
          <w:szCs w:val="28"/>
        </w:rPr>
        <w:t>размещения мест</w:t>
      </w:r>
      <w:r w:rsidRPr="00CD222E">
        <w:rPr>
          <w:sz w:val="28"/>
          <w:szCs w:val="28"/>
        </w:rPr>
        <w:t xml:space="preserve"> </w:t>
      </w:r>
      <w:r w:rsidRPr="00B430B6">
        <w:rPr>
          <w:b/>
          <w:sz w:val="28"/>
          <w:szCs w:val="28"/>
        </w:rPr>
        <w:t>(площад</w:t>
      </w:r>
      <w:r>
        <w:rPr>
          <w:b/>
          <w:sz w:val="28"/>
          <w:szCs w:val="28"/>
        </w:rPr>
        <w:t>о</w:t>
      </w:r>
      <w:r w:rsidRPr="00B430B6">
        <w:rPr>
          <w:b/>
          <w:sz w:val="28"/>
          <w:szCs w:val="28"/>
        </w:rPr>
        <w:t xml:space="preserve">к) накопления твердых коммунальных отходов </w:t>
      </w:r>
      <w:r>
        <w:rPr>
          <w:b/>
          <w:sz w:val="28"/>
          <w:szCs w:val="28"/>
        </w:rPr>
        <w:t>на территории муниципального образования «Ма</w:t>
      </w:r>
      <w:r w:rsidR="000C03C9">
        <w:rPr>
          <w:b/>
          <w:sz w:val="28"/>
          <w:szCs w:val="28"/>
        </w:rPr>
        <w:t xml:space="preserve">йминское </w:t>
      </w:r>
      <w:r>
        <w:rPr>
          <w:b/>
          <w:sz w:val="28"/>
          <w:szCs w:val="28"/>
        </w:rPr>
        <w:t>сельское поселение</w:t>
      </w:r>
      <w:r w:rsidRPr="00D937A3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</w:t>
      </w:r>
    </w:p>
    <w:p w:rsidR="00C05D34" w:rsidRPr="003E4191" w:rsidRDefault="002A5A8E" w:rsidP="00671C26">
      <w:pPr>
        <w:spacing w:before="0" w:line="240" w:lineRule="auto"/>
        <w:ind w:left="0" w:right="0"/>
        <w:rPr>
          <w:b/>
          <w:sz w:val="28"/>
          <w:szCs w:val="28"/>
        </w:rPr>
      </w:pPr>
      <w:r>
        <w:rPr>
          <w:b/>
          <w:sz w:val="28"/>
          <w:szCs w:val="28"/>
        </w:rPr>
        <w:t>муниципального образования «Майминский район»</w:t>
      </w:r>
    </w:p>
    <w:p w:rsidR="00020530" w:rsidRPr="00D937A3" w:rsidRDefault="00020530" w:rsidP="00671C26">
      <w:pPr>
        <w:autoSpaceDE w:val="0"/>
        <w:autoSpaceDN w:val="0"/>
        <w:adjustRightInd w:val="0"/>
        <w:spacing w:before="480" w:line="240" w:lineRule="auto"/>
        <w:ind w:left="0" w:right="-6" w:firstLine="709"/>
        <w:jc w:val="both"/>
        <w:rPr>
          <w:sz w:val="28"/>
          <w:szCs w:val="28"/>
        </w:rPr>
      </w:pPr>
      <w:r w:rsidRPr="00D937A3">
        <w:rPr>
          <w:color w:val="000000"/>
          <w:sz w:val="28"/>
          <w:szCs w:val="28"/>
        </w:rPr>
        <w:t>В соответствии с</w:t>
      </w:r>
      <w:r>
        <w:rPr>
          <w:color w:val="000000"/>
          <w:sz w:val="28"/>
          <w:szCs w:val="28"/>
        </w:rPr>
        <w:t xml:space="preserve">о </w:t>
      </w:r>
      <w:r>
        <w:rPr>
          <w:bCs/>
          <w:sz w:val="28"/>
          <w:szCs w:val="28"/>
        </w:rPr>
        <w:t>статьями 8 и</w:t>
      </w:r>
      <w:r w:rsidRPr="002117BC">
        <w:rPr>
          <w:bCs/>
          <w:sz w:val="28"/>
          <w:szCs w:val="28"/>
        </w:rPr>
        <w:t xml:space="preserve"> 13.4 </w:t>
      </w:r>
      <w:r>
        <w:rPr>
          <w:bCs/>
          <w:sz w:val="28"/>
          <w:szCs w:val="28"/>
        </w:rPr>
        <w:t>Федерального закона</w:t>
      </w:r>
      <w:r w:rsidRPr="002117BC">
        <w:rPr>
          <w:bCs/>
          <w:sz w:val="28"/>
          <w:szCs w:val="28"/>
        </w:rPr>
        <w:t xml:space="preserve"> от 24 июля 1998 г</w:t>
      </w:r>
      <w:r>
        <w:rPr>
          <w:bCs/>
          <w:sz w:val="28"/>
          <w:szCs w:val="28"/>
        </w:rPr>
        <w:t>ода</w:t>
      </w:r>
      <w:r w:rsidRPr="002117BC">
        <w:rPr>
          <w:bCs/>
          <w:sz w:val="28"/>
          <w:szCs w:val="28"/>
        </w:rPr>
        <w:t xml:space="preserve"> №</w:t>
      </w:r>
      <w:r>
        <w:rPr>
          <w:bCs/>
          <w:sz w:val="28"/>
          <w:szCs w:val="28"/>
        </w:rPr>
        <w:t xml:space="preserve"> </w:t>
      </w:r>
      <w:r w:rsidRPr="002117BC">
        <w:rPr>
          <w:bCs/>
          <w:sz w:val="28"/>
          <w:szCs w:val="28"/>
        </w:rPr>
        <w:t xml:space="preserve">89-ФЗ «Об отходах производства и потребления», </w:t>
      </w:r>
      <w:r>
        <w:rPr>
          <w:bCs/>
          <w:sz w:val="28"/>
          <w:szCs w:val="28"/>
        </w:rPr>
        <w:t>п</w:t>
      </w:r>
      <w:r w:rsidRPr="002117BC">
        <w:rPr>
          <w:bCs/>
          <w:sz w:val="28"/>
          <w:szCs w:val="28"/>
        </w:rPr>
        <w:t>остановлени</w:t>
      </w:r>
      <w:r>
        <w:rPr>
          <w:bCs/>
          <w:sz w:val="28"/>
          <w:szCs w:val="28"/>
        </w:rPr>
        <w:t>ем</w:t>
      </w:r>
      <w:r w:rsidRPr="002117BC">
        <w:rPr>
          <w:bCs/>
          <w:sz w:val="28"/>
          <w:szCs w:val="28"/>
        </w:rPr>
        <w:t xml:space="preserve"> Правительства Российской Федерации от 31 августа 2018 г</w:t>
      </w:r>
      <w:r>
        <w:rPr>
          <w:bCs/>
          <w:sz w:val="28"/>
          <w:szCs w:val="28"/>
        </w:rPr>
        <w:t>ода</w:t>
      </w:r>
      <w:r w:rsidRPr="002117BC">
        <w:rPr>
          <w:bCs/>
          <w:sz w:val="28"/>
          <w:szCs w:val="28"/>
        </w:rPr>
        <w:t xml:space="preserve"> №</w:t>
      </w:r>
      <w:r>
        <w:rPr>
          <w:bCs/>
          <w:sz w:val="28"/>
          <w:szCs w:val="28"/>
        </w:rPr>
        <w:t xml:space="preserve"> </w:t>
      </w:r>
      <w:r w:rsidRPr="002117BC">
        <w:rPr>
          <w:bCs/>
          <w:sz w:val="28"/>
          <w:szCs w:val="28"/>
        </w:rPr>
        <w:t>1039 «Об утверждении Правил обустройства мест (площадок) накопления твердых коммунальных отходов и ведения их реестра</w:t>
      </w:r>
      <w:r>
        <w:rPr>
          <w:b/>
          <w:bCs/>
          <w:sz w:val="28"/>
          <w:szCs w:val="28"/>
        </w:rPr>
        <w:t>»</w:t>
      </w:r>
      <w:r w:rsidRPr="00D91F47">
        <w:rPr>
          <w:bCs/>
          <w:sz w:val="28"/>
          <w:szCs w:val="28"/>
        </w:rPr>
        <w:t>,</w:t>
      </w:r>
      <w:r>
        <w:rPr>
          <w:bCs/>
          <w:sz w:val="28"/>
          <w:szCs w:val="28"/>
        </w:rPr>
        <w:t xml:space="preserve"> пунктом 24 части 1 статьи 35 Устава муниципального образования «Майминский район», принято решением Совета депутатов Майминского района от 22 июня 2005 </w:t>
      </w:r>
      <w:r w:rsidR="000C03C9">
        <w:rPr>
          <w:bCs/>
          <w:sz w:val="28"/>
          <w:szCs w:val="28"/>
        </w:rPr>
        <w:t xml:space="preserve">года </w:t>
      </w:r>
      <w:r>
        <w:rPr>
          <w:bCs/>
          <w:sz w:val="28"/>
          <w:szCs w:val="28"/>
        </w:rPr>
        <w:t>№ 27-01</w:t>
      </w:r>
      <w:r>
        <w:rPr>
          <w:sz w:val="28"/>
          <w:szCs w:val="28"/>
        </w:rPr>
        <w:t>,</w:t>
      </w:r>
    </w:p>
    <w:p w:rsidR="00020530" w:rsidRPr="00D937A3" w:rsidRDefault="00020530" w:rsidP="00671C26">
      <w:pPr>
        <w:autoSpaceDE w:val="0"/>
        <w:autoSpaceDN w:val="0"/>
        <w:adjustRightInd w:val="0"/>
        <w:spacing w:before="0" w:line="240" w:lineRule="auto"/>
        <w:ind w:left="0" w:right="-8"/>
        <w:jc w:val="both"/>
        <w:rPr>
          <w:sz w:val="28"/>
          <w:szCs w:val="28"/>
        </w:rPr>
      </w:pPr>
      <w:r w:rsidRPr="00D937A3">
        <w:rPr>
          <w:sz w:val="28"/>
          <w:szCs w:val="28"/>
        </w:rPr>
        <w:t>постановляю:</w:t>
      </w:r>
    </w:p>
    <w:p w:rsidR="00020530" w:rsidRPr="00D937A3" w:rsidRDefault="00020530" w:rsidP="00671C26">
      <w:pPr>
        <w:autoSpaceDE w:val="0"/>
        <w:autoSpaceDN w:val="0"/>
        <w:adjustRightInd w:val="0"/>
        <w:spacing w:before="0" w:line="240" w:lineRule="auto"/>
        <w:ind w:left="0" w:right="-8" w:firstLine="709"/>
        <w:jc w:val="both"/>
        <w:rPr>
          <w:sz w:val="28"/>
          <w:szCs w:val="28"/>
        </w:rPr>
      </w:pPr>
    </w:p>
    <w:p w:rsidR="00020530" w:rsidRPr="00F37C2E" w:rsidRDefault="00020530" w:rsidP="00671C26">
      <w:pPr>
        <w:numPr>
          <w:ilvl w:val="0"/>
          <w:numId w:val="11"/>
        </w:numPr>
        <w:tabs>
          <w:tab w:val="clear" w:pos="720"/>
          <w:tab w:val="num" w:pos="0"/>
          <w:tab w:val="left" w:pos="993"/>
        </w:tabs>
        <w:suppressAutoHyphens/>
        <w:snapToGrid w:val="0"/>
        <w:spacing w:before="0" w:line="240" w:lineRule="auto"/>
        <w:ind w:left="0" w:right="6" w:firstLine="709"/>
        <w:jc w:val="both"/>
        <w:rPr>
          <w:snapToGrid/>
          <w:sz w:val="28"/>
          <w:szCs w:val="28"/>
        </w:rPr>
      </w:pPr>
      <w:r w:rsidRPr="00D937A3">
        <w:rPr>
          <w:sz w:val="28"/>
          <w:szCs w:val="28"/>
        </w:rPr>
        <w:t xml:space="preserve">Утвердить </w:t>
      </w:r>
      <w:r>
        <w:rPr>
          <w:sz w:val="28"/>
          <w:szCs w:val="28"/>
        </w:rPr>
        <w:t xml:space="preserve">прилагаемый Реестр размещения </w:t>
      </w:r>
      <w:r w:rsidRPr="00CD222E">
        <w:rPr>
          <w:sz w:val="28"/>
          <w:szCs w:val="28"/>
        </w:rPr>
        <w:t>мест (площадок) накопления твердых коммунальных отходов на территории муниципального образования «</w:t>
      </w:r>
      <w:r>
        <w:rPr>
          <w:sz w:val="28"/>
          <w:szCs w:val="28"/>
        </w:rPr>
        <w:t>Ма</w:t>
      </w:r>
      <w:r w:rsidR="000C03C9">
        <w:rPr>
          <w:sz w:val="28"/>
          <w:szCs w:val="28"/>
        </w:rPr>
        <w:t>йминское</w:t>
      </w:r>
      <w:r w:rsidRPr="00CD222E">
        <w:rPr>
          <w:sz w:val="28"/>
          <w:szCs w:val="28"/>
        </w:rPr>
        <w:t xml:space="preserve"> сельское поселение»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>муниципального образования «Майминский район»</w:t>
      </w:r>
      <w:r>
        <w:rPr>
          <w:sz w:val="28"/>
          <w:szCs w:val="28"/>
        </w:rPr>
        <w:t>.</w:t>
      </w:r>
    </w:p>
    <w:p w:rsidR="00020530" w:rsidRDefault="00020530" w:rsidP="00671C26">
      <w:pPr>
        <w:numPr>
          <w:ilvl w:val="0"/>
          <w:numId w:val="11"/>
        </w:numPr>
        <w:tabs>
          <w:tab w:val="clear" w:pos="720"/>
          <w:tab w:val="num" w:pos="0"/>
          <w:tab w:val="left" w:pos="993"/>
        </w:tabs>
        <w:suppressAutoHyphens/>
        <w:snapToGrid w:val="0"/>
        <w:spacing w:before="0" w:line="240" w:lineRule="auto"/>
        <w:ind w:left="0" w:right="6" w:firstLine="709"/>
        <w:jc w:val="both"/>
        <w:rPr>
          <w:sz w:val="28"/>
          <w:szCs w:val="28"/>
        </w:rPr>
      </w:pPr>
      <w:r>
        <w:rPr>
          <w:sz w:val="28"/>
          <w:szCs w:val="28"/>
        </w:rPr>
        <w:t>Автономному учреждению редакция газеты «Сельчанка в Майминском районе» опубликовать настоящее Постановление в газете «Сельчанка».</w:t>
      </w:r>
    </w:p>
    <w:p w:rsidR="00020530" w:rsidRDefault="00020530" w:rsidP="00671C26">
      <w:pPr>
        <w:numPr>
          <w:ilvl w:val="0"/>
          <w:numId w:val="11"/>
        </w:numPr>
        <w:tabs>
          <w:tab w:val="clear" w:pos="720"/>
          <w:tab w:val="num" w:pos="0"/>
          <w:tab w:val="left" w:pos="993"/>
        </w:tabs>
        <w:suppressAutoHyphens/>
        <w:snapToGrid w:val="0"/>
        <w:spacing w:before="0" w:line="240" w:lineRule="auto"/>
        <w:ind w:left="0" w:right="6" w:firstLine="709"/>
        <w:jc w:val="both"/>
        <w:rPr>
          <w:sz w:val="28"/>
          <w:szCs w:val="28"/>
        </w:rPr>
      </w:pPr>
      <w:r>
        <w:rPr>
          <w:sz w:val="28"/>
          <w:szCs w:val="28"/>
        </w:rPr>
        <w:t>Муниципальному казенному учреждению «Управление по обеспечению деятельности Администрации муниципального образования «Майминский район» разместить настоящее Постановление на официальном сайте муниципального образования «Майминский район» в сети «Интернет».</w:t>
      </w:r>
    </w:p>
    <w:p w:rsidR="00020530" w:rsidRPr="00811461" w:rsidRDefault="00020530" w:rsidP="00671C26">
      <w:pPr>
        <w:numPr>
          <w:ilvl w:val="0"/>
          <w:numId w:val="11"/>
        </w:numPr>
        <w:tabs>
          <w:tab w:val="clear" w:pos="720"/>
          <w:tab w:val="num" w:pos="0"/>
          <w:tab w:val="left" w:pos="993"/>
        </w:tabs>
        <w:suppressAutoHyphens/>
        <w:snapToGrid w:val="0"/>
        <w:spacing w:before="0" w:line="240" w:lineRule="auto"/>
        <w:ind w:left="0" w:right="6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</w:t>
      </w:r>
      <w:r w:rsidRPr="00163E37">
        <w:rPr>
          <w:color w:val="000000"/>
          <w:sz w:val="28"/>
          <w:szCs w:val="28"/>
        </w:rPr>
        <w:t>онтроль за исполнением настоящего Постановления</w:t>
      </w:r>
      <w:r>
        <w:rPr>
          <w:color w:val="000000"/>
          <w:sz w:val="28"/>
          <w:szCs w:val="28"/>
        </w:rPr>
        <w:t xml:space="preserve"> возложить </w:t>
      </w:r>
      <w:r w:rsidR="000C6F10">
        <w:rPr>
          <w:color w:val="000000"/>
          <w:sz w:val="28"/>
          <w:szCs w:val="28"/>
        </w:rPr>
        <w:t xml:space="preserve">на </w:t>
      </w:r>
      <w:r w:rsidR="000C03C9">
        <w:rPr>
          <w:color w:val="000000"/>
          <w:sz w:val="28"/>
          <w:szCs w:val="28"/>
        </w:rPr>
        <w:t>Первого з</w:t>
      </w:r>
      <w:r>
        <w:rPr>
          <w:color w:val="000000"/>
          <w:sz w:val="28"/>
          <w:szCs w:val="28"/>
        </w:rPr>
        <w:t xml:space="preserve">аместителя Главы Администрации муниципального образования «Майминский район» </w:t>
      </w:r>
      <w:r w:rsidR="000C03C9">
        <w:rPr>
          <w:color w:val="000000"/>
          <w:sz w:val="28"/>
          <w:szCs w:val="28"/>
        </w:rPr>
        <w:t>А.Х. Литвинову</w:t>
      </w:r>
      <w:r>
        <w:rPr>
          <w:color w:val="000000"/>
          <w:sz w:val="28"/>
          <w:szCs w:val="28"/>
        </w:rPr>
        <w:t>.</w:t>
      </w:r>
    </w:p>
    <w:p w:rsidR="00020530" w:rsidRPr="006442BC" w:rsidRDefault="00020530" w:rsidP="00671C26">
      <w:pPr>
        <w:tabs>
          <w:tab w:val="left" w:pos="993"/>
        </w:tabs>
        <w:suppressAutoHyphens/>
        <w:snapToGrid w:val="0"/>
        <w:spacing w:before="0" w:line="240" w:lineRule="auto"/>
        <w:ind w:left="709" w:right="6"/>
        <w:jc w:val="both"/>
        <w:rPr>
          <w:sz w:val="28"/>
          <w:szCs w:val="28"/>
        </w:rPr>
      </w:pPr>
    </w:p>
    <w:p w:rsidR="00020530" w:rsidRDefault="00020530" w:rsidP="00671C26">
      <w:pPr>
        <w:suppressAutoHyphens/>
        <w:snapToGrid w:val="0"/>
        <w:spacing w:before="0" w:line="240" w:lineRule="auto"/>
        <w:ind w:left="0" w:right="6"/>
        <w:jc w:val="both"/>
        <w:rPr>
          <w:sz w:val="28"/>
          <w:szCs w:val="28"/>
        </w:rPr>
      </w:pPr>
    </w:p>
    <w:p w:rsidR="00671C26" w:rsidRDefault="00671C26" w:rsidP="00671C26">
      <w:pPr>
        <w:suppressAutoHyphens/>
        <w:snapToGrid w:val="0"/>
        <w:spacing w:before="0" w:line="240" w:lineRule="auto"/>
        <w:ind w:left="0" w:right="6"/>
        <w:jc w:val="both"/>
        <w:rPr>
          <w:sz w:val="28"/>
          <w:szCs w:val="28"/>
        </w:rPr>
      </w:pPr>
    </w:p>
    <w:p w:rsidR="000C6F10" w:rsidRDefault="00020530" w:rsidP="00671C26">
      <w:pPr>
        <w:suppressAutoHyphens/>
        <w:snapToGrid w:val="0"/>
        <w:spacing w:before="0" w:line="240" w:lineRule="auto"/>
        <w:ind w:left="0" w:right="6"/>
        <w:jc w:val="both"/>
        <w:rPr>
          <w:sz w:val="28"/>
          <w:szCs w:val="28"/>
        </w:rPr>
      </w:pPr>
      <w:r w:rsidRPr="00D937A3">
        <w:rPr>
          <w:sz w:val="28"/>
          <w:szCs w:val="28"/>
        </w:rPr>
        <w:t>Глав</w:t>
      </w:r>
      <w:r>
        <w:rPr>
          <w:sz w:val="28"/>
          <w:szCs w:val="28"/>
        </w:rPr>
        <w:t>а</w:t>
      </w:r>
      <w:r w:rsidRPr="00D937A3">
        <w:rPr>
          <w:sz w:val="28"/>
          <w:szCs w:val="28"/>
        </w:rPr>
        <w:t xml:space="preserve"> </w:t>
      </w:r>
      <w:r w:rsidR="000C6F10">
        <w:rPr>
          <w:sz w:val="28"/>
          <w:szCs w:val="28"/>
        </w:rPr>
        <w:t>Администрации</w:t>
      </w:r>
    </w:p>
    <w:p w:rsidR="00020530" w:rsidRDefault="00020530" w:rsidP="00671C26">
      <w:pPr>
        <w:suppressAutoHyphens/>
        <w:snapToGrid w:val="0"/>
        <w:spacing w:before="0" w:line="240" w:lineRule="auto"/>
        <w:ind w:left="0" w:right="6"/>
        <w:jc w:val="both"/>
        <w:rPr>
          <w:sz w:val="28"/>
          <w:szCs w:val="28"/>
        </w:rPr>
      </w:pPr>
      <w:r w:rsidRPr="00D937A3">
        <w:rPr>
          <w:sz w:val="28"/>
          <w:szCs w:val="28"/>
        </w:rPr>
        <w:t>муниципального</w:t>
      </w:r>
      <w:r>
        <w:rPr>
          <w:sz w:val="28"/>
          <w:szCs w:val="28"/>
        </w:rPr>
        <w:t xml:space="preserve"> </w:t>
      </w:r>
      <w:r w:rsidRPr="00D937A3">
        <w:rPr>
          <w:sz w:val="28"/>
          <w:szCs w:val="28"/>
        </w:rPr>
        <w:t>образования</w:t>
      </w:r>
    </w:p>
    <w:p w:rsidR="00FF425E" w:rsidRDefault="00020530" w:rsidP="00671C26">
      <w:pPr>
        <w:spacing w:before="0" w:line="240" w:lineRule="auto"/>
        <w:ind w:left="0" w:right="0"/>
        <w:jc w:val="both"/>
        <w:rPr>
          <w:sz w:val="28"/>
          <w:szCs w:val="28"/>
        </w:rPr>
      </w:pPr>
      <w:r w:rsidRPr="00D937A3">
        <w:rPr>
          <w:sz w:val="28"/>
          <w:szCs w:val="28"/>
        </w:rPr>
        <w:t xml:space="preserve">«Майминский район»                            </w:t>
      </w:r>
      <w:r>
        <w:rPr>
          <w:sz w:val="28"/>
          <w:szCs w:val="28"/>
        </w:rPr>
        <w:t xml:space="preserve">     </w:t>
      </w:r>
      <w:r w:rsidRPr="00D937A3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                </w:t>
      </w:r>
      <w:r w:rsidRPr="00D937A3">
        <w:rPr>
          <w:sz w:val="28"/>
          <w:szCs w:val="28"/>
        </w:rPr>
        <w:t xml:space="preserve">            </w:t>
      </w:r>
      <w:r w:rsidR="000C03C9">
        <w:rPr>
          <w:sz w:val="28"/>
          <w:szCs w:val="28"/>
        </w:rPr>
        <w:t>П</w:t>
      </w:r>
      <w:r>
        <w:rPr>
          <w:sz w:val="28"/>
          <w:szCs w:val="28"/>
        </w:rPr>
        <w:t xml:space="preserve">.В. </w:t>
      </w:r>
      <w:r w:rsidR="000C03C9">
        <w:rPr>
          <w:sz w:val="28"/>
          <w:szCs w:val="28"/>
        </w:rPr>
        <w:t>Громов</w:t>
      </w:r>
    </w:p>
    <w:p w:rsidR="00950869" w:rsidRDefault="00950869" w:rsidP="00950869">
      <w:pPr>
        <w:autoSpaceDE w:val="0"/>
        <w:spacing w:before="0" w:line="259" w:lineRule="auto"/>
        <w:ind w:left="4536" w:right="-6"/>
        <w:rPr>
          <w:sz w:val="24"/>
          <w:szCs w:val="24"/>
        </w:rPr>
      </w:pPr>
    </w:p>
    <w:p w:rsidR="00950869" w:rsidRDefault="00950869" w:rsidP="00950869">
      <w:pPr>
        <w:autoSpaceDE w:val="0"/>
        <w:spacing w:before="0" w:line="259" w:lineRule="auto"/>
        <w:ind w:left="4536" w:right="-6"/>
        <w:rPr>
          <w:sz w:val="24"/>
          <w:szCs w:val="24"/>
        </w:rPr>
        <w:sectPr w:rsidR="00950869" w:rsidSect="00F2108F">
          <w:headerReference w:type="default" r:id="rId9"/>
          <w:type w:val="continuous"/>
          <w:pgSz w:w="11907" w:h="16840" w:code="9"/>
          <w:pgMar w:top="1134" w:right="851" w:bottom="1134" w:left="1985" w:header="0" w:footer="0" w:gutter="0"/>
          <w:cols w:space="60"/>
          <w:noEndnote/>
          <w:titlePg/>
          <w:docGrid w:linePitch="299"/>
        </w:sect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671C26" w:rsidRDefault="00671C26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671C26" w:rsidRDefault="00671C26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671C26" w:rsidRDefault="00671C26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671C26" w:rsidRDefault="00671C26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671C26" w:rsidRDefault="00671C26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671C26" w:rsidRDefault="00671C26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671C26" w:rsidRDefault="00671C26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671C26" w:rsidRDefault="00671C26" w:rsidP="00020530">
      <w:pPr>
        <w:spacing w:before="0" w:line="360" w:lineRule="auto"/>
        <w:ind w:left="0" w:right="0"/>
        <w:jc w:val="both"/>
        <w:rPr>
          <w:sz w:val="28"/>
          <w:szCs w:val="28"/>
        </w:rPr>
      </w:pPr>
    </w:p>
    <w:p w:rsidR="00020530" w:rsidRDefault="00020530" w:rsidP="00020530">
      <w:pPr>
        <w:autoSpaceDE w:val="0"/>
        <w:spacing w:before="0"/>
        <w:ind w:left="4536" w:right="-8"/>
        <w:rPr>
          <w:sz w:val="28"/>
          <w:szCs w:val="28"/>
        </w:rPr>
      </w:pPr>
      <w:r>
        <w:rPr>
          <w:sz w:val="28"/>
          <w:szCs w:val="28"/>
        </w:rPr>
        <w:lastRenderedPageBreak/>
        <w:t>УТВЕРЖДЕН</w:t>
      </w:r>
    </w:p>
    <w:p w:rsidR="00020530" w:rsidRDefault="00020530" w:rsidP="00020530">
      <w:pPr>
        <w:autoSpaceDE w:val="0"/>
        <w:spacing w:before="0"/>
        <w:ind w:left="4536" w:right="-8"/>
        <w:rPr>
          <w:sz w:val="28"/>
          <w:szCs w:val="28"/>
        </w:rPr>
      </w:pPr>
      <w:r>
        <w:rPr>
          <w:sz w:val="28"/>
          <w:szCs w:val="28"/>
        </w:rPr>
        <w:t>п</w:t>
      </w:r>
      <w:r w:rsidRPr="0030398A">
        <w:rPr>
          <w:sz w:val="28"/>
          <w:szCs w:val="28"/>
        </w:rPr>
        <w:t>остановлени</w:t>
      </w:r>
      <w:r>
        <w:rPr>
          <w:sz w:val="28"/>
          <w:szCs w:val="28"/>
        </w:rPr>
        <w:t>ем</w:t>
      </w:r>
      <w:r w:rsidRPr="0030398A">
        <w:rPr>
          <w:sz w:val="28"/>
          <w:szCs w:val="28"/>
        </w:rPr>
        <w:t xml:space="preserve"> </w:t>
      </w:r>
      <w:r>
        <w:rPr>
          <w:sz w:val="28"/>
          <w:szCs w:val="28"/>
        </w:rPr>
        <w:t>Адми</w:t>
      </w:r>
      <w:r w:rsidRPr="0030398A">
        <w:rPr>
          <w:sz w:val="28"/>
          <w:szCs w:val="28"/>
        </w:rPr>
        <w:t xml:space="preserve">нистрации  </w:t>
      </w:r>
      <w:r>
        <w:rPr>
          <w:sz w:val="28"/>
          <w:szCs w:val="28"/>
        </w:rPr>
        <w:t>м</w:t>
      </w:r>
      <w:r w:rsidRPr="0030398A">
        <w:rPr>
          <w:sz w:val="28"/>
          <w:szCs w:val="28"/>
        </w:rPr>
        <w:t xml:space="preserve">униципального образования    «Майминский район»          </w:t>
      </w:r>
    </w:p>
    <w:p w:rsidR="00020530" w:rsidRDefault="00020530" w:rsidP="00020530">
      <w:pPr>
        <w:spacing w:before="0" w:line="360" w:lineRule="auto"/>
        <w:ind w:left="0" w:right="0"/>
        <w:jc w:val="right"/>
        <w:rPr>
          <w:sz w:val="28"/>
          <w:szCs w:val="28"/>
        </w:rPr>
      </w:pPr>
      <w:r w:rsidRPr="0030398A">
        <w:rPr>
          <w:sz w:val="28"/>
          <w:szCs w:val="28"/>
        </w:rPr>
        <w:t>от «</w:t>
      </w:r>
      <w:r>
        <w:rPr>
          <w:sz w:val="28"/>
          <w:szCs w:val="28"/>
        </w:rPr>
        <w:t>___</w:t>
      </w:r>
      <w:r w:rsidRPr="0030398A">
        <w:rPr>
          <w:sz w:val="28"/>
          <w:szCs w:val="28"/>
        </w:rPr>
        <w:t xml:space="preserve"> » </w:t>
      </w:r>
      <w:r>
        <w:rPr>
          <w:sz w:val="28"/>
          <w:szCs w:val="28"/>
        </w:rPr>
        <w:t>______</w:t>
      </w:r>
      <w:r w:rsidRPr="0030398A">
        <w:rPr>
          <w:sz w:val="28"/>
          <w:szCs w:val="28"/>
        </w:rPr>
        <w:t xml:space="preserve"> 20</w:t>
      </w:r>
      <w:r>
        <w:rPr>
          <w:sz w:val="28"/>
          <w:szCs w:val="28"/>
        </w:rPr>
        <w:t>2</w:t>
      </w:r>
      <w:r w:rsidR="000C03C9">
        <w:rPr>
          <w:sz w:val="28"/>
          <w:szCs w:val="28"/>
        </w:rPr>
        <w:t>4</w:t>
      </w:r>
      <w:r w:rsidRPr="0030398A">
        <w:rPr>
          <w:sz w:val="28"/>
          <w:szCs w:val="28"/>
        </w:rPr>
        <w:t xml:space="preserve"> года №</w:t>
      </w:r>
      <w:r>
        <w:rPr>
          <w:sz w:val="28"/>
          <w:szCs w:val="28"/>
        </w:rPr>
        <w:t>____</w:t>
      </w:r>
    </w:p>
    <w:p w:rsidR="00020530" w:rsidRDefault="00020530" w:rsidP="00020530">
      <w:pPr>
        <w:spacing w:before="0" w:line="360" w:lineRule="auto"/>
        <w:ind w:left="0" w:right="0"/>
        <w:jc w:val="right"/>
        <w:rPr>
          <w:sz w:val="28"/>
          <w:szCs w:val="28"/>
        </w:rPr>
      </w:pPr>
    </w:p>
    <w:p w:rsidR="00020530" w:rsidRPr="00A17396" w:rsidRDefault="00020530" w:rsidP="00020530">
      <w:pPr>
        <w:spacing w:before="0" w:line="240" w:lineRule="auto"/>
        <w:ind w:left="0" w:right="0"/>
        <w:rPr>
          <w:b/>
          <w:bCs/>
          <w:snapToGrid/>
          <w:color w:val="000000"/>
          <w:sz w:val="28"/>
          <w:szCs w:val="28"/>
        </w:rPr>
      </w:pPr>
      <w:r w:rsidRPr="00A17396">
        <w:rPr>
          <w:b/>
          <w:bCs/>
          <w:snapToGrid/>
          <w:color w:val="000000"/>
          <w:sz w:val="28"/>
          <w:szCs w:val="28"/>
        </w:rPr>
        <w:t>Р</w:t>
      </w:r>
      <w:r w:rsidR="00A17396" w:rsidRPr="00A17396">
        <w:rPr>
          <w:b/>
          <w:bCs/>
          <w:snapToGrid/>
          <w:color w:val="000000"/>
          <w:sz w:val="28"/>
          <w:szCs w:val="28"/>
        </w:rPr>
        <w:t xml:space="preserve">еестр </w:t>
      </w:r>
      <w:r w:rsidRPr="00A17396">
        <w:rPr>
          <w:b/>
          <w:bCs/>
          <w:snapToGrid/>
          <w:color w:val="000000"/>
          <w:sz w:val="28"/>
          <w:szCs w:val="28"/>
        </w:rPr>
        <w:t>размещения мест (площадок) накопления твердых коммунальных отходов на территории муниципального образования «Ма</w:t>
      </w:r>
      <w:r w:rsidR="000C03C9" w:rsidRPr="00A17396">
        <w:rPr>
          <w:b/>
          <w:bCs/>
          <w:snapToGrid/>
          <w:color w:val="000000"/>
          <w:sz w:val="28"/>
          <w:szCs w:val="28"/>
        </w:rPr>
        <w:t xml:space="preserve">йминское </w:t>
      </w:r>
      <w:r w:rsidRPr="00A17396">
        <w:rPr>
          <w:b/>
          <w:bCs/>
          <w:snapToGrid/>
          <w:color w:val="000000"/>
          <w:sz w:val="28"/>
          <w:szCs w:val="28"/>
        </w:rPr>
        <w:t>сельское поселение» муниципального образования «Майминский район»</w:t>
      </w:r>
    </w:p>
    <w:p w:rsidR="00020530" w:rsidRPr="00A17396" w:rsidRDefault="00020530" w:rsidP="00020530">
      <w:pPr>
        <w:spacing w:before="0" w:line="240" w:lineRule="auto"/>
        <w:ind w:left="0" w:right="0"/>
        <w:rPr>
          <w:bCs/>
          <w:snapToGrid/>
          <w:color w:val="000000"/>
          <w:sz w:val="24"/>
          <w:szCs w:val="24"/>
        </w:rPr>
      </w:pPr>
    </w:p>
    <w:p w:rsidR="00020530" w:rsidRPr="00A17396" w:rsidRDefault="00020530" w:rsidP="00A17396">
      <w:pPr>
        <w:spacing w:before="0" w:line="240" w:lineRule="auto"/>
        <w:ind w:left="0" w:right="0" w:firstLine="720"/>
        <w:rPr>
          <w:sz w:val="24"/>
          <w:szCs w:val="24"/>
        </w:rPr>
      </w:pPr>
      <w:r w:rsidRPr="00A17396">
        <w:rPr>
          <w:b/>
          <w:bCs/>
          <w:snapToGrid/>
          <w:color w:val="000000"/>
          <w:sz w:val="24"/>
          <w:szCs w:val="24"/>
        </w:rPr>
        <w:t>Раздел I. Реестр размещения мест (площадок) накопления ТКО (собственность муниципального образования «Майминский район»</w:t>
      </w:r>
    </w:p>
    <w:p w:rsidR="00020530" w:rsidRPr="00A17396" w:rsidRDefault="00020530" w:rsidP="00A17396">
      <w:pPr>
        <w:spacing w:before="0" w:line="240" w:lineRule="auto"/>
        <w:ind w:left="0" w:right="0" w:firstLine="720"/>
        <w:jc w:val="both"/>
        <w:rPr>
          <w:bCs/>
          <w:snapToGrid/>
          <w:color w:val="000000"/>
          <w:sz w:val="24"/>
          <w:szCs w:val="24"/>
        </w:rPr>
      </w:pPr>
      <w:r w:rsidRPr="00A17396">
        <w:rPr>
          <w:bCs/>
          <w:snapToGrid/>
          <w:color w:val="000000"/>
          <w:sz w:val="24"/>
          <w:szCs w:val="24"/>
        </w:rPr>
        <w:t>1.1.Реестр размещения мест (площадок) накопления ТКО, с. Ма</w:t>
      </w:r>
      <w:r w:rsidR="000C03C9" w:rsidRPr="00A17396">
        <w:rPr>
          <w:bCs/>
          <w:snapToGrid/>
          <w:color w:val="000000"/>
          <w:sz w:val="24"/>
          <w:szCs w:val="24"/>
        </w:rPr>
        <w:t>йма</w:t>
      </w:r>
      <w:r w:rsidRPr="00A17396">
        <w:rPr>
          <w:bCs/>
          <w:snapToGrid/>
          <w:color w:val="000000"/>
          <w:sz w:val="24"/>
          <w:szCs w:val="24"/>
        </w:rPr>
        <w:t>, муниципального образования «Ма</w:t>
      </w:r>
      <w:r w:rsidR="000C03C9" w:rsidRPr="00A17396">
        <w:rPr>
          <w:bCs/>
          <w:snapToGrid/>
          <w:color w:val="000000"/>
          <w:sz w:val="24"/>
          <w:szCs w:val="24"/>
        </w:rPr>
        <w:t xml:space="preserve">йминское </w:t>
      </w:r>
      <w:r w:rsidRPr="00A17396">
        <w:rPr>
          <w:bCs/>
          <w:snapToGrid/>
          <w:color w:val="000000"/>
          <w:sz w:val="24"/>
          <w:szCs w:val="24"/>
        </w:rPr>
        <w:t>сельское поселение» (далее – Реестр)</w:t>
      </w:r>
    </w:p>
    <w:tbl>
      <w:tblPr>
        <w:tblW w:w="9600" w:type="dxa"/>
        <w:tblInd w:w="93" w:type="dxa"/>
        <w:tblLayout w:type="fixed"/>
        <w:tblLook w:val="04A0"/>
      </w:tblPr>
      <w:tblGrid>
        <w:gridCol w:w="441"/>
        <w:gridCol w:w="1440"/>
        <w:gridCol w:w="2954"/>
        <w:gridCol w:w="1701"/>
        <w:gridCol w:w="1417"/>
        <w:gridCol w:w="1647"/>
      </w:tblGrid>
      <w:tr w:rsidR="00020530" w:rsidRPr="00020530" w:rsidTr="0035678B">
        <w:trPr>
          <w:trHeight w:val="2025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20530" w:rsidRPr="00A17396" w:rsidRDefault="00020530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№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20530" w:rsidRPr="00A17396" w:rsidRDefault="00020530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№ контейнерной площадки</w:t>
            </w:r>
          </w:p>
        </w:tc>
        <w:tc>
          <w:tcPr>
            <w:tcW w:w="29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20530" w:rsidRPr="00A17396" w:rsidRDefault="00020530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Данные о собственниках мест (площадок) накопления ТКО (для юридических лиц: полное наименование и ОРГН записи в ЕГРЮЛ, адрес; для индивидуальных предпринимателей: Ф.И.О., ОГРН записи в ЕГРИП, адрес регистрации по месту жительства)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20530" w:rsidRPr="00A17396" w:rsidRDefault="00020530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Данные о нахождении мест (площадок) накопления ТКО (сведения об адресе и (или) географических координатах), схема размещения мест (площадок) накопления ТКО (далее - схема)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20530" w:rsidRPr="00A17396" w:rsidRDefault="00020530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Данные о технических характеристиках мест (площадок) накопления ТКО (сведения об используемом покрытии, площади, количестве размещенных и планируемых к размещению контейнеров и бункеров с указанием их объема)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20530" w:rsidRPr="00A17396" w:rsidRDefault="00020530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Данные об источниках образования ТКО, которые складируются в местах (площадках) накопления ТКО (сведения об одном или нескольких объектах капитального строительства, территории (части территории) поселения при осуществлении деятельности которых образуются ТКО, складируемые в соответствующих местах (на площадках) накопления ТКО)</w:t>
            </w:r>
          </w:p>
        </w:tc>
      </w:tr>
      <w:tr w:rsidR="00020530" w:rsidRPr="00E267EC" w:rsidTr="00E267EC">
        <w:trPr>
          <w:trHeight w:val="32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20530" w:rsidRPr="00E267EC" w:rsidRDefault="00020530" w:rsidP="00E267EC">
            <w:pPr>
              <w:spacing w:before="0" w:line="240" w:lineRule="auto"/>
              <w:ind w:left="0" w:right="0"/>
              <w:rPr>
                <w:color w:val="000000"/>
                <w:sz w:val="2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20530" w:rsidRPr="00E267EC" w:rsidRDefault="00E267EC" w:rsidP="00E267EC">
            <w:pPr>
              <w:spacing w:before="0" w:line="240" w:lineRule="auto"/>
              <w:ind w:left="0" w:right="0"/>
              <w:rPr>
                <w:color w:val="000000"/>
                <w:sz w:val="20"/>
              </w:rPr>
            </w:pPr>
            <w:r w:rsidRPr="00E267EC">
              <w:rPr>
                <w:color w:val="000000"/>
                <w:sz w:val="20"/>
              </w:rPr>
              <w:t>1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20530" w:rsidRPr="00E267EC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 w:rsidRPr="00E267EC">
              <w:rPr>
                <w:sz w:val="20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20530" w:rsidRPr="00E267EC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 w:rsidRPr="00E267EC"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20530" w:rsidRPr="00E267EC" w:rsidRDefault="00E267EC" w:rsidP="00E267EC">
            <w:pPr>
              <w:widowControl/>
              <w:spacing w:before="0" w:line="240" w:lineRule="auto"/>
              <w:ind w:left="0" w:right="0"/>
              <w:rPr>
                <w:sz w:val="20"/>
              </w:rPr>
            </w:pPr>
            <w:r w:rsidRPr="00E267EC">
              <w:rPr>
                <w:sz w:val="20"/>
              </w:rPr>
              <w:t>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20530" w:rsidRPr="00E267EC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 w:rsidRPr="00E267EC">
              <w:rPr>
                <w:sz w:val="20"/>
              </w:rPr>
              <w:t>5</w:t>
            </w:r>
          </w:p>
        </w:tc>
      </w:tr>
      <w:tr w:rsidR="00E267EC" w:rsidRPr="00020530" w:rsidTr="0035678B">
        <w:trPr>
          <w:trHeight w:val="103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84615430-МЙ1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A37A9">
              <w:rPr>
                <w:snapToGrid/>
                <w:sz w:val="20"/>
              </w:rPr>
              <w:t xml:space="preserve">ул. </w:t>
            </w:r>
            <w:r>
              <w:rPr>
                <w:snapToGrid/>
                <w:sz w:val="20"/>
              </w:rPr>
              <w:t>50 лет Победы 20 кв. 2, схема – приложение 1 к 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020530" w:rsidTr="00E267EC">
        <w:trPr>
          <w:trHeight w:val="41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84615430-МЙ2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</w:t>
            </w:r>
            <w:r w:rsidRPr="00A17396">
              <w:rPr>
                <w:sz w:val="20"/>
              </w:rPr>
              <w:lastRenderedPageBreak/>
              <w:t>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A647D5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A37A9">
              <w:rPr>
                <w:snapToGrid/>
                <w:sz w:val="20"/>
              </w:rPr>
              <w:lastRenderedPageBreak/>
              <w:t xml:space="preserve">ул. </w:t>
            </w:r>
            <w:r>
              <w:rPr>
                <w:snapToGrid/>
                <w:sz w:val="20"/>
              </w:rPr>
              <w:t xml:space="preserve">50 лет Победы 24 кв. 2, схема – приложение 1 к </w:t>
            </w:r>
            <w:r>
              <w:rPr>
                <w:snapToGrid/>
                <w:sz w:val="20"/>
              </w:rPr>
              <w:lastRenderedPageBreak/>
              <w:t>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lastRenderedPageBreak/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- </w:t>
            </w:r>
            <w:r>
              <w:rPr>
                <w:snapToGrid/>
                <w:sz w:val="20"/>
              </w:rPr>
              <w:lastRenderedPageBreak/>
              <w:t>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lastRenderedPageBreak/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 xml:space="preserve">ское </w:t>
            </w:r>
            <w:r w:rsidRPr="00A17396">
              <w:rPr>
                <w:sz w:val="20"/>
              </w:rPr>
              <w:lastRenderedPageBreak/>
              <w:t>сельское поселение"</w:t>
            </w:r>
          </w:p>
        </w:tc>
      </w:tr>
      <w:tr w:rsidR="00E267EC" w:rsidRPr="00020530" w:rsidTr="0035678B">
        <w:trPr>
          <w:trHeight w:val="103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lastRenderedPageBreak/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84615430-МЙ3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A647D5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A37A9">
              <w:rPr>
                <w:snapToGrid/>
                <w:sz w:val="20"/>
              </w:rPr>
              <w:t xml:space="preserve">ул. </w:t>
            </w:r>
            <w:r>
              <w:rPr>
                <w:snapToGrid/>
                <w:sz w:val="20"/>
              </w:rPr>
              <w:t>50 лет Победы 4, схема – приложение 1 к 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020530" w:rsidTr="0035678B">
        <w:trPr>
          <w:trHeight w:val="103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</w:t>
            </w:r>
            <w:r>
              <w:rPr>
                <w:color w:val="000000"/>
                <w:sz w:val="20"/>
              </w:rPr>
              <w:t>4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5B6D69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Ленина 6, </w:t>
            </w:r>
            <w:r>
              <w:rPr>
                <w:snapToGrid/>
                <w:sz w:val="20"/>
              </w:rPr>
              <w:t>схема – приложение 6 к 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020530" w:rsidTr="0035678B">
        <w:trPr>
          <w:trHeight w:val="103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</w:t>
            </w:r>
            <w:r>
              <w:rPr>
                <w:color w:val="000000"/>
                <w:sz w:val="20"/>
              </w:rPr>
              <w:t>5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9E729F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Социалистическая 8, </w:t>
            </w:r>
            <w:r>
              <w:rPr>
                <w:snapToGrid/>
                <w:sz w:val="20"/>
              </w:rPr>
              <w:t>схема – приложение 10 к 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020530" w:rsidTr="0035678B">
        <w:trPr>
          <w:trHeight w:val="103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</w:t>
            </w:r>
            <w:r>
              <w:rPr>
                <w:color w:val="000000"/>
                <w:sz w:val="20"/>
              </w:rPr>
              <w:t>6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91790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Энергетиков 3, </w:t>
            </w:r>
            <w:r>
              <w:rPr>
                <w:snapToGrid/>
                <w:sz w:val="20"/>
              </w:rPr>
              <w:t>схема – приложение 3 к 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020530" w:rsidTr="0035678B">
        <w:trPr>
          <w:trHeight w:val="103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</w:t>
            </w:r>
            <w:r>
              <w:rPr>
                <w:color w:val="000000"/>
                <w:sz w:val="20"/>
              </w:rPr>
              <w:t>7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8E5E82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Тенистая 3, </w:t>
            </w:r>
            <w:r>
              <w:rPr>
                <w:snapToGrid/>
                <w:sz w:val="20"/>
              </w:rPr>
              <w:t>схема – приложение 4 к 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020530" w:rsidTr="0035678B">
        <w:trPr>
          <w:trHeight w:val="103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</w:t>
            </w:r>
            <w:r>
              <w:rPr>
                <w:color w:val="000000"/>
                <w:sz w:val="20"/>
              </w:rPr>
              <w:t>8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8E5E82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пер. Лесной 18, </w:t>
            </w:r>
            <w:r>
              <w:rPr>
                <w:snapToGrid/>
                <w:sz w:val="20"/>
              </w:rPr>
              <w:t>схема – приложение 5 к 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020530" w:rsidTr="0035678B">
        <w:trPr>
          <w:trHeight w:val="103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D74CEE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D74CEE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</w:t>
            </w:r>
            <w:r>
              <w:rPr>
                <w:color w:val="000000"/>
                <w:sz w:val="20"/>
              </w:rPr>
              <w:t>9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D74CEE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520ABF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Ленина 60, </w:t>
            </w:r>
            <w:r>
              <w:rPr>
                <w:snapToGrid/>
                <w:sz w:val="20"/>
              </w:rPr>
              <w:t>схема – приложение 11 к 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22,6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7</w:t>
            </w:r>
            <w:r w:rsidRPr="00AA37A9">
              <w:rPr>
                <w:snapToGrid/>
                <w:sz w:val="20"/>
              </w:rPr>
              <w:t xml:space="preserve"> контей</w:t>
            </w:r>
            <w:r>
              <w:rPr>
                <w:snapToGrid/>
                <w:sz w:val="20"/>
              </w:rPr>
              <w:t>-</w:t>
            </w:r>
            <w:r w:rsidRPr="00AA37A9">
              <w:rPr>
                <w:snapToGrid/>
                <w:sz w:val="20"/>
              </w:rPr>
              <w:t>р</w:t>
            </w:r>
            <w:r>
              <w:rPr>
                <w:snapToGrid/>
                <w:sz w:val="20"/>
              </w:rPr>
              <w:t>ов,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D74CEE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020530" w:rsidTr="0035678B">
        <w:trPr>
          <w:trHeight w:val="103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02053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84615430-МЙ</w:t>
            </w:r>
            <w:r>
              <w:rPr>
                <w:color w:val="000000"/>
                <w:sz w:val="20"/>
              </w:rPr>
              <w:t>10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8E5E82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Энергетиков 41, </w:t>
            </w:r>
            <w:r>
              <w:rPr>
                <w:snapToGrid/>
                <w:sz w:val="20"/>
              </w:rPr>
              <w:t>схема – приложение 4 к настоящему Реестру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D74CEE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</w:tbl>
    <w:p w:rsidR="00020530" w:rsidRPr="00E948D7" w:rsidRDefault="00020530" w:rsidP="00E948D7">
      <w:pPr>
        <w:spacing w:before="0" w:line="240" w:lineRule="auto"/>
        <w:ind w:left="0" w:right="0" w:firstLine="720"/>
        <w:jc w:val="both"/>
        <w:rPr>
          <w:sz w:val="24"/>
          <w:szCs w:val="24"/>
        </w:rPr>
      </w:pPr>
      <w:r w:rsidRPr="00E948D7">
        <w:rPr>
          <w:bCs/>
          <w:snapToGrid/>
          <w:color w:val="000000"/>
          <w:sz w:val="20"/>
        </w:rPr>
        <w:t>1</w:t>
      </w:r>
      <w:r w:rsidRPr="00E948D7">
        <w:rPr>
          <w:bCs/>
          <w:snapToGrid/>
          <w:color w:val="000000"/>
          <w:sz w:val="24"/>
          <w:szCs w:val="24"/>
        </w:rPr>
        <w:t>.2. Реестр размещения мест (площадок) накопления ТКО</w:t>
      </w:r>
      <w:r w:rsidR="00E948D7">
        <w:rPr>
          <w:bCs/>
          <w:snapToGrid/>
          <w:color w:val="000000"/>
          <w:sz w:val="24"/>
          <w:szCs w:val="24"/>
        </w:rPr>
        <w:t xml:space="preserve"> и КГО</w:t>
      </w:r>
      <w:r w:rsidRPr="00E948D7">
        <w:rPr>
          <w:bCs/>
          <w:snapToGrid/>
          <w:color w:val="000000"/>
          <w:sz w:val="24"/>
          <w:szCs w:val="24"/>
        </w:rPr>
        <w:t xml:space="preserve">, с. </w:t>
      </w:r>
      <w:r w:rsidR="00793956" w:rsidRPr="00E948D7">
        <w:rPr>
          <w:bCs/>
          <w:snapToGrid/>
          <w:color w:val="000000"/>
          <w:sz w:val="24"/>
          <w:szCs w:val="24"/>
        </w:rPr>
        <w:t>Верх-Карагуж</w:t>
      </w:r>
      <w:r w:rsidRPr="00E948D7">
        <w:rPr>
          <w:bCs/>
          <w:snapToGrid/>
          <w:color w:val="000000"/>
          <w:sz w:val="24"/>
          <w:szCs w:val="24"/>
        </w:rPr>
        <w:t>, муниципального образования «Ма</w:t>
      </w:r>
      <w:r w:rsidR="00793956" w:rsidRPr="00E948D7">
        <w:rPr>
          <w:bCs/>
          <w:snapToGrid/>
          <w:color w:val="000000"/>
          <w:sz w:val="24"/>
          <w:szCs w:val="24"/>
        </w:rPr>
        <w:t xml:space="preserve">йминское </w:t>
      </w:r>
      <w:r w:rsidRPr="00E948D7">
        <w:rPr>
          <w:bCs/>
          <w:snapToGrid/>
          <w:color w:val="000000"/>
          <w:sz w:val="24"/>
          <w:szCs w:val="24"/>
        </w:rPr>
        <w:t>сельское поселение» (далее – Реестр)</w:t>
      </w:r>
    </w:p>
    <w:tbl>
      <w:tblPr>
        <w:tblW w:w="9399" w:type="dxa"/>
        <w:tblInd w:w="95" w:type="dxa"/>
        <w:tblLook w:val="04A0"/>
      </w:tblPr>
      <w:tblGrid>
        <w:gridCol w:w="580"/>
        <w:gridCol w:w="1440"/>
        <w:gridCol w:w="2529"/>
        <w:gridCol w:w="1559"/>
        <w:gridCol w:w="1644"/>
        <w:gridCol w:w="1647"/>
      </w:tblGrid>
      <w:tr w:rsidR="00682775" w:rsidRPr="00F03172" w:rsidTr="0035678B">
        <w:trPr>
          <w:trHeight w:val="2025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2775" w:rsidRPr="00F03172" w:rsidRDefault="00682775" w:rsidP="00682775">
            <w:pPr>
              <w:spacing w:before="0" w:line="240" w:lineRule="auto"/>
              <w:ind w:left="0" w:right="0"/>
              <w:rPr>
                <w:color w:val="000000"/>
                <w:sz w:val="20"/>
              </w:rPr>
            </w:pPr>
            <w:r w:rsidRPr="00F03172">
              <w:rPr>
                <w:color w:val="000000"/>
                <w:sz w:val="20"/>
              </w:rPr>
              <w:t>№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82775" w:rsidRPr="00F03172" w:rsidRDefault="00682775" w:rsidP="00682775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t>№ контейнерной площадки</w:t>
            </w:r>
          </w:p>
        </w:tc>
        <w:tc>
          <w:tcPr>
            <w:tcW w:w="2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82775" w:rsidRPr="00F03172" w:rsidRDefault="00682775" w:rsidP="00682775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t xml:space="preserve">Данные о собственниках мест (площадок) накопления ТКО </w:t>
            </w:r>
            <w:r w:rsidRPr="00F03172">
              <w:rPr>
                <w:sz w:val="12"/>
                <w:szCs w:val="12"/>
              </w:rPr>
              <w:t>(для юридических лиц: полное наименование и ОРГН записи в ЕГРЮЛ, адрес; для индивидуальных предпринимателей: Ф.И.О., ОГРН записи в ЕГРИП, адрес регистрации по месту жительства)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82775" w:rsidRPr="00F03172" w:rsidRDefault="00682775" w:rsidP="00682775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t xml:space="preserve">Данные о нахождении мест (площадок) накопления ТКО </w:t>
            </w:r>
            <w:r w:rsidRPr="00F03172">
              <w:rPr>
                <w:sz w:val="12"/>
                <w:szCs w:val="12"/>
              </w:rPr>
              <w:t xml:space="preserve">(сведения об адресе и (или) географических координатах), схема размещения мест (площадок) накопления </w:t>
            </w:r>
            <w:r w:rsidRPr="00F03172">
              <w:rPr>
                <w:sz w:val="12"/>
                <w:szCs w:val="12"/>
              </w:rPr>
              <w:lastRenderedPageBreak/>
              <w:t>ТКО (далее - схема)</w:t>
            </w:r>
          </w:p>
        </w:tc>
        <w:tc>
          <w:tcPr>
            <w:tcW w:w="1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82775" w:rsidRPr="00F03172" w:rsidRDefault="00682775" w:rsidP="00682775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lastRenderedPageBreak/>
              <w:t xml:space="preserve">Данные о технических характеристиках мест (площадок) накопления ТКО </w:t>
            </w:r>
            <w:r w:rsidRPr="00F03172">
              <w:rPr>
                <w:sz w:val="12"/>
                <w:szCs w:val="12"/>
              </w:rPr>
              <w:t xml:space="preserve">(сведения об используемом покрытии, площади, количестве размещенных и планируемых к размещению контейнеров и </w:t>
            </w:r>
            <w:r w:rsidRPr="00F03172">
              <w:rPr>
                <w:sz w:val="12"/>
                <w:szCs w:val="12"/>
              </w:rPr>
              <w:lastRenderedPageBreak/>
              <w:t>бункеров с указанием их объема)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82775" w:rsidRPr="00F03172" w:rsidRDefault="00682775" w:rsidP="00682775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lastRenderedPageBreak/>
              <w:t>Данные об источниках образования ТКО, которые складируются в местах (площадках) накопления ТКО</w:t>
            </w:r>
            <w:r w:rsidRPr="00F03172">
              <w:rPr>
                <w:sz w:val="12"/>
                <w:szCs w:val="12"/>
              </w:rPr>
              <w:t xml:space="preserve"> (сведения об </w:t>
            </w:r>
            <w:r w:rsidRPr="00F03172">
              <w:rPr>
                <w:sz w:val="12"/>
                <w:szCs w:val="12"/>
              </w:rPr>
              <w:lastRenderedPageBreak/>
              <w:t>одном или нескольких объектах капитального строительства, территории (части территории) поселения при осуществлении деятельности которых образуются ТКО, складируемые в соответствующих местах (на площадках) накопления ТКО)</w:t>
            </w:r>
          </w:p>
        </w:tc>
      </w:tr>
      <w:tr w:rsidR="00E948D7" w:rsidRPr="00682775" w:rsidTr="00E267EC">
        <w:trPr>
          <w:trHeight w:val="226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48D7" w:rsidRPr="00F03172" w:rsidRDefault="00E948D7" w:rsidP="00E267EC">
            <w:pPr>
              <w:spacing w:before="0" w:line="240" w:lineRule="auto"/>
              <w:ind w:left="0" w:right="0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48D7" w:rsidRPr="00A17396" w:rsidRDefault="00E267EC" w:rsidP="00E267EC">
            <w:pPr>
              <w:spacing w:before="0" w:line="240" w:lineRule="auto"/>
              <w:ind w:left="0" w:right="0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1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A17396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48D7" w:rsidRPr="00A17396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A17396" w:rsidRDefault="00E267EC" w:rsidP="00E267EC">
            <w:pPr>
              <w:widowControl/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A17396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682775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ВК1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Молодежная 1 А, </w:t>
            </w:r>
            <w:r>
              <w:rPr>
                <w:snapToGrid/>
                <w:sz w:val="20"/>
              </w:rPr>
              <w:t>схема – приложение 18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3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682775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F03172">
              <w:rPr>
                <w:sz w:val="20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ВК2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122524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2 Пятилетка 54, </w:t>
            </w:r>
            <w:r>
              <w:rPr>
                <w:snapToGrid/>
                <w:sz w:val="20"/>
              </w:rPr>
              <w:t>схема – приложение 17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3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682775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F03172">
              <w:rPr>
                <w:sz w:val="20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ВК3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122524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2 Пятилетка 18, </w:t>
            </w:r>
            <w:r>
              <w:rPr>
                <w:snapToGrid/>
                <w:sz w:val="20"/>
              </w:rPr>
              <w:t>схема – приложение 17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площадь (S) 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3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682775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F03172">
              <w:rPr>
                <w:sz w:val="20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ВК4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122524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Заречная 38, </w:t>
            </w:r>
            <w:r>
              <w:rPr>
                <w:snapToGrid/>
                <w:sz w:val="20"/>
              </w:rPr>
              <w:t>схема – приложение 19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3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682775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F03172">
              <w:rPr>
                <w:sz w:val="20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ВК5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E948D7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МТМ 2 Пятилетка, </w:t>
            </w:r>
            <w:r>
              <w:rPr>
                <w:snapToGrid/>
                <w:sz w:val="20"/>
              </w:rPr>
              <w:t>схема – приложение 17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3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682775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ВК6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122524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2 Пятилетка 44, </w:t>
            </w:r>
            <w:r>
              <w:rPr>
                <w:snapToGrid/>
                <w:sz w:val="20"/>
              </w:rPr>
              <w:t>схема – приложение 18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3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</w:tbl>
    <w:p w:rsidR="00E948D7" w:rsidRPr="00E948D7" w:rsidRDefault="00E948D7" w:rsidP="00E948D7">
      <w:pPr>
        <w:spacing w:before="0" w:line="240" w:lineRule="auto"/>
        <w:ind w:left="0" w:right="0" w:firstLine="720"/>
        <w:jc w:val="both"/>
        <w:rPr>
          <w:sz w:val="24"/>
          <w:szCs w:val="24"/>
        </w:rPr>
      </w:pPr>
      <w:r w:rsidRPr="00E948D7">
        <w:rPr>
          <w:bCs/>
          <w:snapToGrid/>
          <w:color w:val="000000"/>
          <w:sz w:val="20"/>
        </w:rPr>
        <w:t>1</w:t>
      </w:r>
      <w:r w:rsidRPr="00E948D7">
        <w:rPr>
          <w:bCs/>
          <w:snapToGrid/>
          <w:color w:val="000000"/>
          <w:sz w:val="24"/>
          <w:szCs w:val="24"/>
        </w:rPr>
        <w:t>.</w:t>
      </w:r>
      <w:r>
        <w:rPr>
          <w:bCs/>
          <w:snapToGrid/>
          <w:color w:val="000000"/>
          <w:sz w:val="24"/>
          <w:szCs w:val="24"/>
        </w:rPr>
        <w:t>3</w:t>
      </w:r>
      <w:r w:rsidRPr="00E948D7">
        <w:rPr>
          <w:bCs/>
          <w:snapToGrid/>
          <w:color w:val="000000"/>
          <w:sz w:val="24"/>
          <w:szCs w:val="24"/>
        </w:rPr>
        <w:t xml:space="preserve">. Реестр размещения мест (площадок) накопления ТКО, с. </w:t>
      </w:r>
      <w:r w:rsidR="00935751">
        <w:rPr>
          <w:bCs/>
          <w:snapToGrid/>
          <w:color w:val="000000"/>
          <w:sz w:val="24"/>
          <w:szCs w:val="24"/>
        </w:rPr>
        <w:t>Дубровка</w:t>
      </w:r>
      <w:r w:rsidRPr="00E948D7">
        <w:rPr>
          <w:bCs/>
          <w:snapToGrid/>
          <w:color w:val="000000"/>
          <w:sz w:val="24"/>
          <w:szCs w:val="24"/>
        </w:rPr>
        <w:t>, муниципального образования «Майминское сельское поселение» (далее – Реестр)</w:t>
      </w:r>
    </w:p>
    <w:tbl>
      <w:tblPr>
        <w:tblW w:w="9399" w:type="dxa"/>
        <w:tblInd w:w="95" w:type="dxa"/>
        <w:tblLook w:val="04A0"/>
      </w:tblPr>
      <w:tblGrid>
        <w:gridCol w:w="580"/>
        <w:gridCol w:w="1440"/>
        <w:gridCol w:w="2529"/>
        <w:gridCol w:w="1559"/>
        <w:gridCol w:w="1644"/>
        <w:gridCol w:w="1647"/>
      </w:tblGrid>
      <w:tr w:rsidR="00E948D7" w:rsidRPr="00F03172" w:rsidTr="00A96EA1">
        <w:trPr>
          <w:trHeight w:val="2025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48D7" w:rsidRPr="00F03172" w:rsidRDefault="00E948D7" w:rsidP="00A96EA1">
            <w:pPr>
              <w:spacing w:before="0" w:line="240" w:lineRule="auto"/>
              <w:ind w:left="0" w:right="0"/>
              <w:rPr>
                <w:color w:val="000000"/>
                <w:sz w:val="20"/>
              </w:rPr>
            </w:pPr>
            <w:r w:rsidRPr="00F03172">
              <w:rPr>
                <w:color w:val="000000"/>
                <w:sz w:val="20"/>
              </w:rPr>
              <w:lastRenderedPageBreak/>
              <w:t>№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F03172" w:rsidRDefault="00E948D7" w:rsidP="00A96EA1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t>№ контейнерной площадки</w:t>
            </w:r>
          </w:p>
        </w:tc>
        <w:tc>
          <w:tcPr>
            <w:tcW w:w="2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F03172" w:rsidRDefault="00E948D7" w:rsidP="00A96EA1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t xml:space="preserve">Данные о собственниках мест (площадок) накопления ТКО </w:t>
            </w:r>
            <w:r w:rsidRPr="00F03172">
              <w:rPr>
                <w:sz w:val="12"/>
                <w:szCs w:val="12"/>
              </w:rPr>
              <w:t>(для юридических лиц: полное наименование и ОРГН записи в ЕГРЮЛ, адрес; для индивидуальных предпринимателей: Ф.И.О., ОГРН записи в ЕГРИП, адрес регистрации по месту жительства)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F03172" w:rsidRDefault="00E948D7" w:rsidP="00A96EA1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t xml:space="preserve">Данные о нахождении мест (площадок) накопления ТКО </w:t>
            </w:r>
            <w:r w:rsidRPr="00F03172">
              <w:rPr>
                <w:sz w:val="12"/>
                <w:szCs w:val="12"/>
              </w:rPr>
              <w:t>(сведения об адресе и (или) географических координатах), схема размещения мест (площадок) накопления ТКО (далее - схема)</w:t>
            </w:r>
          </w:p>
        </w:tc>
        <w:tc>
          <w:tcPr>
            <w:tcW w:w="1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F03172" w:rsidRDefault="00E948D7" w:rsidP="00A96EA1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t xml:space="preserve">Данные о технических характеристиках мест (площадок) накопления ТКО </w:t>
            </w:r>
            <w:r w:rsidRPr="00F03172">
              <w:rPr>
                <w:sz w:val="12"/>
                <w:szCs w:val="12"/>
              </w:rPr>
              <w:t>(сведения об используемом покрытии, площади, количестве размещенных и планируемых к размещению контейнеров и бункеров с указанием их объема)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F03172" w:rsidRDefault="00E948D7" w:rsidP="00A96EA1">
            <w:pPr>
              <w:spacing w:before="0" w:line="240" w:lineRule="auto"/>
              <w:ind w:left="0" w:right="0"/>
              <w:rPr>
                <w:sz w:val="20"/>
              </w:rPr>
            </w:pPr>
            <w:r w:rsidRPr="00F03172">
              <w:rPr>
                <w:sz w:val="20"/>
              </w:rPr>
              <w:t>Данные об источниках образования ТКО, которые складируются в местах (площадках) накопления ТКО</w:t>
            </w:r>
            <w:r w:rsidRPr="00F03172">
              <w:rPr>
                <w:sz w:val="12"/>
                <w:szCs w:val="12"/>
              </w:rPr>
              <w:t xml:space="preserve"> (сведения об одном или нескольких объектах капитального строительства, территории (части территории) поселения при осуществлении деятельности которых образуются ТКО, складируемые в соответствующих местах (на площадках) накопления ТКО)</w:t>
            </w:r>
          </w:p>
        </w:tc>
      </w:tr>
      <w:tr w:rsidR="00E948D7" w:rsidRPr="00682775" w:rsidTr="00E267EC">
        <w:trPr>
          <w:trHeight w:val="192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48D7" w:rsidRPr="00F03172" w:rsidRDefault="00E948D7" w:rsidP="00E267EC">
            <w:pPr>
              <w:spacing w:before="0" w:line="240" w:lineRule="auto"/>
              <w:ind w:left="0" w:right="0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48D7" w:rsidRPr="00A17396" w:rsidRDefault="00E267EC" w:rsidP="00E267EC">
            <w:pPr>
              <w:spacing w:before="0" w:line="240" w:lineRule="auto"/>
              <w:ind w:left="0" w:right="0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1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A17396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48D7" w:rsidRPr="00A17396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A17396" w:rsidRDefault="00E267EC" w:rsidP="00E267EC">
            <w:pPr>
              <w:widowControl/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48D7" w:rsidRPr="00A17396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Д1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пер. Лесной 2, </w:t>
            </w:r>
            <w:r>
              <w:rPr>
                <w:snapToGrid/>
                <w:sz w:val="20"/>
              </w:rPr>
              <w:t>схема – приложение 23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F03172">
              <w:rPr>
                <w:sz w:val="20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Д2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Трактовая 10, </w:t>
            </w:r>
            <w:r>
              <w:rPr>
                <w:snapToGrid/>
                <w:sz w:val="20"/>
              </w:rPr>
              <w:t>схема – приложение 23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F03172">
              <w:rPr>
                <w:sz w:val="20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D74CEE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Сибирская 28А, </w:t>
            </w:r>
            <w:r>
              <w:rPr>
                <w:snapToGrid/>
                <w:sz w:val="20"/>
              </w:rPr>
              <w:t>схема – приложение 22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6,4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2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F03172">
              <w:rPr>
                <w:sz w:val="20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Д4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Трактовая 2, </w:t>
            </w:r>
            <w:r>
              <w:rPr>
                <w:snapToGrid/>
                <w:sz w:val="20"/>
              </w:rPr>
              <w:t>схема – приложение 23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3</w:t>
            </w:r>
            <w:r w:rsidRPr="00AA37A9">
              <w:rPr>
                <w:snapToGrid/>
                <w:sz w:val="20"/>
              </w:rPr>
              <w:t xml:space="preserve"> 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F03172">
              <w:rPr>
                <w:sz w:val="20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Набережная 8, </w:t>
            </w:r>
            <w:r>
              <w:rPr>
                <w:snapToGrid/>
                <w:sz w:val="20"/>
              </w:rPr>
              <w:t>схема – приложение 23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6,4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E267EC">
        <w:trPr>
          <w:trHeight w:val="698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Д6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Администрация муниципального образования "Майминский район", 1</w:t>
            </w:r>
            <w:r w:rsidRPr="002E7DA3">
              <w:rPr>
                <w:snapToGrid/>
                <w:sz w:val="20"/>
              </w:rPr>
              <w:t xml:space="preserve"> ОГРН</w:t>
            </w:r>
            <w:r w:rsidRPr="00A17396">
              <w:rPr>
                <w:sz w:val="20"/>
              </w:rPr>
              <w:t xml:space="preserve"> 030400667769, 649100, </w:t>
            </w:r>
            <w:r w:rsidRPr="00A17396">
              <w:rPr>
                <w:sz w:val="20"/>
              </w:rPr>
              <w:lastRenderedPageBreak/>
              <w:t>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ул. Сибирская 12, </w:t>
            </w:r>
            <w:r>
              <w:rPr>
                <w:snapToGrid/>
                <w:sz w:val="20"/>
              </w:rPr>
              <w:t>схема – приложение 22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6,4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 xml:space="preserve">ское сельское </w:t>
            </w:r>
            <w:r w:rsidRPr="00A17396">
              <w:rPr>
                <w:sz w:val="20"/>
              </w:rPr>
              <w:lastRenderedPageBreak/>
              <w:t>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Д7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Сафронова 57, </w:t>
            </w:r>
            <w:r>
              <w:rPr>
                <w:snapToGrid/>
                <w:sz w:val="20"/>
              </w:rPr>
              <w:t>схема – приложение 21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6,4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Д8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Садовая 14, </w:t>
            </w:r>
            <w:r>
              <w:rPr>
                <w:snapToGrid/>
                <w:sz w:val="20"/>
              </w:rPr>
              <w:t>схема – приложение 22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6,4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A96EA1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F03172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DB4591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Д9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B132C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Сиреневая 2 А, </w:t>
            </w:r>
            <w:r>
              <w:rPr>
                <w:snapToGrid/>
                <w:sz w:val="20"/>
              </w:rPr>
              <w:t>схема – приложение 22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6,4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Д10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082052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Сафронова 31, </w:t>
            </w:r>
            <w:r>
              <w:rPr>
                <w:snapToGrid/>
                <w:sz w:val="20"/>
              </w:rPr>
              <w:t>схема – приложение 21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3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Д11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082052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Сиреневая 22, </w:t>
            </w:r>
            <w:r>
              <w:rPr>
                <w:snapToGrid/>
                <w:sz w:val="20"/>
              </w:rPr>
              <w:t>схема – приложение 21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6,4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Д12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082052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Сафронова 1 А, </w:t>
            </w:r>
            <w:r>
              <w:rPr>
                <w:snapToGrid/>
                <w:sz w:val="20"/>
              </w:rPr>
              <w:t>схема – приложение 22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6,4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Д13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082052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Сафронова 25, </w:t>
            </w:r>
            <w:r>
              <w:rPr>
                <w:snapToGrid/>
                <w:sz w:val="20"/>
              </w:rPr>
              <w:t>схема – приложение 21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 xml:space="preserve">12,72 </w:t>
            </w:r>
            <w:r w:rsidRPr="00AA37A9">
              <w:rPr>
                <w:snapToGrid/>
                <w:sz w:val="20"/>
              </w:rPr>
              <w:t>м2;</w:t>
            </w:r>
          </w:p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3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14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Д14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1574B7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Сиреневая 41, </w:t>
            </w:r>
            <w:r>
              <w:rPr>
                <w:snapToGrid/>
                <w:sz w:val="20"/>
              </w:rPr>
              <w:t>схема – приложение 21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 xml:space="preserve">12,72 </w:t>
            </w:r>
            <w:r w:rsidRPr="00AA37A9">
              <w:rPr>
                <w:snapToGrid/>
                <w:sz w:val="20"/>
              </w:rPr>
              <w:t>м2;</w:t>
            </w:r>
          </w:p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3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Д15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9906C6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Сиреневая 11, </w:t>
            </w:r>
            <w:r>
              <w:rPr>
                <w:snapToGrid/>
                <w:sz w:val="20"/>
              </w:rPr>
              <w:t>схема – приложение 21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12,72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3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  <w:tr w:rsidR="00E267EC" w:rsidRPr="00682775" w:rsidTr="00A96EA1">
        <w:trPr>
          <w:trHeight w:val="10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Default="00E267EC" w:rsidP="00A96EA1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Д16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 xml:space="preserve">Администрация муниципального образования "Майминский район", </w:t>
            </w:r>
            <w:r w:rsidRPr="002E7DA3">
              <w:rPr>
                <w:snapToGrid/>
                <w:sz w:val="20"/>
              </w:rPr>
              <w:t>ОГРН</w:t>
            </w:r>
            <w:r w:rsidRPr="00A17396">
              <w:rPr>
                <w:sz w:val="20"/>
              </w:rPr>
              <w:t xml:space="preserve"> 1030400667769, 649100, Алтай Респ, Майминский р-н, Майма с</w:t>
            </w:r>
            <w:r>
              <w:rPr>
                <w:sz w:val="20"/>
              </w:rPr>
              <w:t>.</w:t>
            </w:r>
            <w:r w:rsidRPr="00A17396">
              <w:rPr>
                <w:sz w:val="20"/>
              </w:rPr>
              <w:t xml:space="preserve"> Ленина ул, дом № 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9906C6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Сибирская 41/45, </w:t>
            </w:r>
            <w:r>
              <w:rPr>
                <w:snapToGrid/>
                <w:sz w:val="20"/>
              </w:rPr>
              <w:t>схема – приложение 22 к настоящему Реестру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</w:t>
            </w:r>
            <w:r>
              <w:rPr>
                <w:snapToGrid/>
                <w:sz w:val="20"/>
              </w:rPr>
              <w:t>–</w:t>
            </w:r>
            <w:r w:rsidRPr="00AA37A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>6,4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A17396">
              <w:rPr>
                <w:sz w:val="20"/>
              </w:rPr>
              <w:t>население муниципального образования "Майми</w:t>
            </w:r>
            <w:r>
              <w:rPr>
                <w:sz w:val="20"/>
              </w:rPr>
              <w:t>н</w:t>
            </w:r>
            <w:r w:rsidRPr="00A17396">
              <w:rPr>
                <w:sz w:val="20"/>
              </w:rPr>
              <w:t>ское сельское поселение"</w:t>
            </w:r>
          </w:p>
        </w:tc>
      </w:tr>
    </w:tbl>
    <w:p w:rsidR="0035678B" w:rsidRPr="00671C26" w:rsidRDefault="0035678B" w:rsidP="00254E85">
      <w:pPr>
        <w:spacing w:before="0" w:line="240" w:lineRule="auto"/>
        <w:ind w:left="0" w:right="0"/>
        <w:rPr>
          <w:sz w:val="28"/>
          <w:szCs w:val="28"/>
        </w:rPr>
      </w:pPr>
      <w:r w:rsidRPr="00671C26">
        <w:rPr>
          <w:b/>
          <w:bCs/>
          <w:snapToGrid/>
          <w:color w:val="000000"/>
          <w:sz w:val="28"/>
          <w:szCs w:val="28"/>
        </w:rPr>
        <w:t>Раздел II. Реестр размещения мест (площадок) накопления ТКО (собственность иных лиц)</w:t>
      </w:r>
    </w:p>
    <w:p w:rsidR="0035678B" w:rsidRPr="00254E85" w:rsidRDefault="0035678B" w:rsidP="00254E85">
      <w:pPr>
        <w:spacing w:before="0" w:line="240" w:lineRule="auto"/>
        <w:ind w:left="0" w:right="0" w:firstLine="720"/>
        <w:jc w:val="both"/>
        <w:rPr>
          <w:bCs/>
          <w:snapToGrid/>
          <w:color w:val="000000"/>
          <w:sz w:val="24"/>
          <w:szCs w:val="24"/>
        </w:rPr>
      </w:pPr>
      <w:r w:rsidRPr="00254E85">
        <w:rPr>
          <w:bCs/>
          <w:snapToGrid/>
          <w:color w:val="000000"/>
          <w:sz w:val="24"/>
          <w:szCs w:val="24"/>
        </w:rPr>
        <w:t xml:space="preserve">2.1.Реестр размещения </w:t>
      </w:r>
      <w:r w:rsidR="00E9554B">
        <w:rPr>
          <w:bCs/>
          <w:snapToGrid/>
          <w:color w:val="000000"/>
          <w:sz w:val="24"/>
          <w:szCs w:val="24"/>
        </w:rPr>
        <w:t xml:space="preserve">мест (площадок) накопления ТКО </w:t>
      </w:r>
      <w:r w:rsidRPr="00254E85">
        <w:rPr>
          <w:bCs/>
          <w:snapToGrid/>
          <w:color w:val="000000"/>
          <w:sz w:val="24"/>
          <w:szCs w:val="24"/>
        </w:rPr>
        <w:t>муниципального образования «Ма</w:t>
      </w:r>
      <w:r w:rsidR="00793956" w:rsidRPr="00254E85">
        <w:rPr>
          <w:bCs/>
          <w:snapToGrid/>
          <w:color w:val="000000"/>
          <w:sz w:val="24"/>
          <w:szCs w:val="24"/>
        </w:rPr>
        <w:t>йминское</w:t>
      </w:r>
      <w:r w:rsidRPr="00254E85">
        <w:rPr>
          <w:bCs/>
          <w:snapToGrid/>
          <w:color w:val="000000"/>
          <w:sz w:val="24"/>
          <w:szCs w:val="24"/>
        </w:rPr>
        <w:t xml:space="preserve"> сельское поселение» (собственность физических лиц) (далее – Реестр)</w:t>
      </w:r>
    </w:p>
    <w:tbl>
      <w:tblPr>
        <w:tblW w:w="5000" w:type="pct"/>
        <w:tblLook w:val="04A0"/>
      </w:tblPr>
      <w:tblGrid>
        <w:gridCol w:w="520"/>
        <w:gridCol w:w="1664"/>
        <w:gridCol w:w="1609"/>
        <w:gridCol w:w="1596"/>
        <w:gridCol w:w="1935"/>
        <w:gridCol w:w="1963"/>
      </w:tblGrid>
      <w:tr w:rsidR="002E7DA3" w:rsidRPr="002E7DA3" w:rsidTr="00E267EC">
        <w:trPr>
          <w:trHeight w:val="210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>№</w:t>
            </w: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2E7DA3">
              <w:rPr>
                <w:snapToGrid/>
                <w:sz w:val="20"/>
              </w:rPr>
              <w:t>№ контейнерной площадки</w:t>
            </w:r>
          </w:p>
        </w:tc>
        <w:tc>
          <w:tcPr>
            <w:tcW w:w="8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2E7DA3">
              <w:rPr>
                <w:snapToGrid/>
                <w:sz w:val="20"/>
              </w:rPr>
              <w:t xml:space="preserve">Данные о собственниках мест (площадок) накопления ТКО </w:t>
            </w:r>
            <w:r w:rsidRPr="002E7DA3">
              <w:rPr>
                <w:snapToGrid/>
                <w:sz w:val="16"/>
                <w:szCs w:val="16"/>
              </w:rPr>
              <w:t>(для юридических лиц: полное наименование и ОРГН записи в ЕГРЮЛ, адрес; для индивидуальных предпринимателей: Ф.И.О., ОГРН записи в ЕГРИП, адрес регистрации по месту жительства)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2E7DA3">
              <w:rPr>
                <w:snapToGrid/>
                <w:sz w:val="20"/>
              </w:rPr>
              <w:t xml:space="preserve">Данные о нахождении мест (площадок) накопления ТКО </w:t>
            </w:r>
            <w:r w:rsidRPr="002E7DA3">
              <w:rPr>
                <w:snapToGrid/>
                <w:sz w:val="16"/>
                <w:szCs w:val="16"/>
              </w:rPr>
              <w:t>(сведения об адресе и (или) географических координатах), схема размещения мест (площадок) накопления ТКО (далее - схема)</w:t>
            </w:r>
          </w:p>
        </w:tc>
        <w:tc>
          <w:tcPr>
            <w:tcW w:w="10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2E7DA3">
              <w:rPr>
                <w:snapToGrid/>
                <w:sz w:val="20"/>
              </w:rPr>
              <w:t xml:space="preserve">Данные о технических характеристиках мест (площадок) накопления ТКО </w:t>
            </w:r>
            <w:r w:rsidRPr="002E7DA3">
              <w:rPr>
                <w:snapToGrid/>
                <w:sz w:val="16"/>
                <w:szCs w:val="16"/>
              </w:rPr>
              <w:t>(сведения об используемом покрытии, площади, количестве размещенных и планируемых к размещению контейнеров и бункеров с указанием их объема)</w:t>
            </w:r>
          </w:p>
        </w:tc>
        <w:tc>
          <w:tcPr>
            <w:tcW w:w="10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2E7DA3">
              <w:rPr>
                <w:snapToGrid/>
                <w:sz w:val="20"/>
              </w:rPr>
              <w:t xml:space="preserve">Данные об источниках образования ТКО, которые складируются в местах (площадках) накопления ТКО </w:t>
            </w:r>
            <w:r w:rsidRPr="002E7DA3">
              <w:rPr>
                <w:snapToGrid/>
                <w:sz w:val="16"/>
                <w:szCs w:val="16"/>
              </w:rPr>
              <w:t>(сведения об одном или нескольких объектах капитального строительства, территории (части территории) поселения при осуществлении деятельности которых образуются ТКО, складируемые в соответствующих местах (на площадках) накопления ТКО)</w:t>
            </w:r>
          </w:p>
        </w:tc>
      </w:tr>
      <w:tr w:rsidR="00950869" w:rsidRPr="002E7DA3" w:rsidTr="00E267EC">
        <w:trPr>
          <w:trHeight w:val="157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0869" w:rsidRPr="002E7DA3" w:rsidRDefault="00950869" w:rsidP="00E267EC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50869" w:rsidRPr="00A17396" w:rsidRDefault="00E267EC" w:rsidP="00E267EC">
            <w:pPr>
              <w:spacing w:before="0" w:line="240" w:lineRule="auto"/>
              <w:ind w:left="0" w:right="0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1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50869" w:rsidRPr="00A17396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50869" w:rsidRPr="00A17396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50869" w:rsidRPr="00A17396" w:rsidRDefault="00E267EC" w:rsidP="00E267EC">
            <w:pPr>
              <w:widowControl/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50869" w:rsidRPr="00A17396" w:rsidRDefault="00E267EC" w:rsidP="00E267EC">
            <w:pPr>
              <w:spacing w:before="0" w:line="240" w:lineRule="auto"/>
              <w:ind w:left="0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E267EC" w:rsidRPr="002E7DA3" w:rsidTr="00E267EC">
        <w:trPr>
          <w:trHeight w:val="273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МЙФ1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Физическое лицо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 Подгорная 79, </w:t>
            </w:r>
            <w:r>
              <w:rPr>
                <w:snapToGrid/>
                <w:sz w:val="20"/>
              </w:rPr>
              <w:t>схема – приложение 14 к настоящему Реестру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5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E82A7D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82A7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розничная торговля, АО «Тандер», магазин «Магнит»</w:t>
            </w:r>
          </w:p>
        </w:tc>
      </w:tr>
      <w:tr w:rsidR="00E267EC" w:rsidRPr="002E7DA3" w:rsidTr="00E267EC">
        <w:trPr>
          <w:trHeight w:val="1172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>2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МЙФ2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Физическое лицо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267EC" w:rsidRPr="00A17396" w:rsidRDefault="00E267EC" w:rsidP="005B6D69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ул., Ленина 16, </w:t>
            </w:r>
            <w:r>
              <w:rPr>
                <w:snapToGrid/>
                <w:sz w:val="20"/>
              </w:rPr>
              <w:t>схема – приложение 6 к настоящему Реестру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5</w:t>
            </w:r>
            <w:r w:rsidRPr="00AA37A9">
              <w:rPr>
                <w:snapToGrid/>
                <w:sz w:val="20"/>
              </w:rPr>
              <w:t xml:space="preserve"> м2;</w:t>
            </w:r>
          </w:p>
          <w:p w:rsidR="00E267EC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E267EC" w:rsidRPr="00A17396" w:rsidRDefault="00E267EC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>объем (V) - 1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6F5582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розничная торговля, магазин «Вояж»</w:t>
            </w:r>
          </w:p>
        </w:tc>
      </w:tr>
      <w:tr w:rsidR="00E267EC" w:rsidRPr="002E7DA3" w:rsidTr="00E267EC">
        <w:trPr>
          <w:trHeight w:val="1290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lastRenderedPageBreak/>
              <w:t>3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МЙФ3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>
              <w:rPr>
                <w:sz w:val="20"/>
              </w:rPr>
              <w:t>Физическое лицо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9E729F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пер. Олимпийский 13 кв. 1</w:t>
            </w:r>
            <w:r>
              <w:rPr>
                <w:sz w:val="20"/>
              </w:rPr>
              <w:t xml:space="preserve">, </w:t>
            </w:r>
            <w:r>
              <w:rPr>
                <w:snapToGrid/>
                <w:sz w:val="20"/>
              </w:rPr>
              <w:t>схема – приложение 8 к настоящему Реестру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4C7098" w:rsidRDefault="00E267EC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  <w:vertAlign w:val="superscript"/>
              </w:rPr>
            </w:pPr>
            <w:r w:rsidRPr="004C7098">
              <w:rPr>
                <w:sz w:val="20"/>
              </w:rPr>
              <w:t xml:space="preserve">Асфальтированная площадка </w:t>
            </w:r>
            <w:r w:rsidRPr="004C7098">
              <w:rPr>
                <w:sz w:val="20"/>
                <w:lang w:val="en-US"/>
              </w:rPr>
              <w:t>S</w:t>
            </w:r>
            <w:r w:rsidRPr="004C7098">
              <w:rPr>
                <w:sz w:val="20"/>
              </w:rPr>
              <w:t>=2 м</w:t>
            </w:r>
            <w:r w:rsidRPr="004C7098">
              <w:rPr>
                <w:sz w:val="20"/>
                <w:vertAlign w:val="superscript"/>
              </w:rPr>
              <w:t>2</w:t>
            </w:r>
          </w:p>
          <w:p w:rsidR="00E267EC" w:rsidRPr="004C7098" w:rsidRDefault="00E267EC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1 металлический контейнер</w:t>
            </w:r>
          </w:p>
          <w:p w:rsidR="00E267EC" w:rsidRPr="00917900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>– 0,75 м</w:t>
            </w:r>
            <w:r w:rsidRPr="004C7098">
              <w:rPr>
                <w:sz w:val="20"/>
                <w:vertAlign w:val="superscript"/>
              </w:rPr>
              <w:t>3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2E7DA3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частная собственность</w:t>
            </w:r>
          </w:p>
        </w:tc>
      </w:tr>
      <w:tr w:rsidR="00E267EC" w:rsidRPr="002E7DA3" w:rsidTr="00E267EC">
        <w:trPr>
          <w:trHeight w:val="1156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>4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МЙФ4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793956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>
              <w:rPr>
                <w:sz w:val="20"/>
              </w:rPr>
              <w:t>Физическое лицо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ул. Алтайская, д. 26 Б.</w:t>
            </w:r>
            <w:r>
              <w:rPr>
                <w:sz w:val="20"/>
              </w:rPr>
              <w:t xml:space="preserve"> , </w:t>
            </w:r>
            <w:r>
              <w:rPr>
                <w:snapToGrid/>
                <w:sz w:val="20"/>
              </w:rPr>
              <w:t>схема – приложение 6 к настоящему Реестру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4C7098" w:rsidRDefault="00E267EC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  <w:vertAlign w:val="superscript"/>
              </w:rPr>
            </w:pPr>
            <w:r w:rsidRPr="004C7098">
              <w:rPr>
                <w:sz w:val="20"/>
              </w:rPr>
              <w:t xml:space="preserve">Бетонированная площадка </w:t>
            </w:r>
            <w:r w:rsidRPr="004C7098">
              <w:rPr>
                <w:sz w:val="20"/>
                <w:lang w:val="en-US"/>
              </w:rPr>
              <w:t>S</w:t>
            </w:r>
            <w:r w:rsidRPr="004C7098">
              <w:rPr>
                <w:sz w:val="20"/>
              </w:rPr>
              <w:t>=12,18 м</w:t>
            </w:r>
            <w:r w:rsidRPr="004C7098">
              <w:rPr>
                <w:sz w:val="20"/>
                <w:vertAlign w:val="superscript"/>
              </w:rPr>
              <w:t>2</w:t>
            </w:r>
          </w:p>
          <w:p w:rsidR="00E267EC" w:rsidRPr="004C7098" w:rsidRDefault="00E267EC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1 металлический контейнер</w:t>
            </w:r>
          </w:p>
          <w:p w:rsidR="00E267EC" w:rsidRPr="002E7DA3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>– 0,75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2E7DA3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частная собственность</w:t>
            </w:r>
          </w:p>
        </w:tc>
      </w:tr>
      <w:tr w:rsidR="00E267EC" w:rsidRPr="002E7DA3" w:rsidTr="00E267EC">
        <w:trPr>
          <w:trHeight w:val="906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2C577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>5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2C577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МЙФ5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793956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>
              <w:rPr>
                <w:sz w:val="20"/>
              </w:rPr>
              <w:t>Физическое лицо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ул. Нагорная 38</w:t>
            </w:r>
            <w:r>
              <w:rPr>
                <w:sz w:val="20"/>
              </w:rPr>
              <w:t xml:space="preserve">, </w:t>
            </w:r>
            <w:r>
              <w:rPr>
                <w:snapToGrid/>
                <w:sz w:val="20"/>
              </w:rPr>
              <w:t>схема – приложение 3 к настоящему Реестру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4C7098" w:rsidRDefault="00E267EC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грунтовая, 1 металлический контейнер</w:t>
            </w:r>
          </w:p>
          <w:p w:rsidR="00E267EC" w:rsidRPr="00917900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>–  0,6 м</w:t>
            </w:r>
            <w:r w:rsidRPr="004C7098">
              <w:rPr>
                <w:sz w:val="20"/>
                <w:vertAlign w:val="superscript"/>
              </w:rPr>
              <w:t>3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2C5773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частная собственность</w:t>
            </w:r>
          </w:p>
        </w:tc>
      </w:tr>
      <w:tr w:rsidR="00E267EC" w:rsidRPr="002E7DA3" w:rsidTr="00E267EC">
        <w:trPr>
          <w:trHeight w:val="968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2C577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6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5B397B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МЙФ6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397B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>
              <w:rPr>
                <w:sz w:val="20"/>
              </w:rPr>
              <w:t>Физическое лицо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ул. Ленина 10</w:t>
            </w:r>
            <w:r>
              <w:rPr>
                <w:sz w:val="20"/>
              </w:rPr>
              <w:t xml:space="preserve">, </w:t>
            </w:r>
            <w:r>
              <w:rPr>
                <w:snapToGrid/>
                <w:sz w:val="20"/>
              </w:rPr>
              <w:t>схема – приложение 6 к настоящему Реестру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917900" w:rsidRDefault="00E267EC" w:rsidP="005B6D69">
            <w:pPr>
              <w:adjustRightInd w:val="0"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Бетонированные плиты, 6 м</w:t>
            </w:r>
            <w:r w:rsidRPr="004C7098">
              <w:rPr>
                <w:sz w:val="20"/>
                <w:vertAlign w:val="superscript"/>
              </w:rPr>
              <w:t>2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397B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«Грильница»</w:t>
            </w:r>
          </w:p>
        </w:tc>
      </w:tr>
      <w:tr w:rsidR="00E267EC" w:rsidRPr="002E7DA3" w:rsidTr="00E267EC">
        <w:trPr>
          <w:trHeight w:val="996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891FA0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7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2E7DA3" w:rsidRDefault="00E267EC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МЙФ7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397B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Физическое лицо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9E729F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ул. Источная, 64</w:t>
            </w:r>
            <w:r>
              <w:rPr>
                <w:sz w:val="20"/>
              </w:rPr>
              <w:t xml:space="preserve">, </w:t>
            </w:r>
            <w:r>
              <w:rPr>
                <w:snapToGrid/>
                <w:sz w:val="20"/>
              </w:rPr>
              <w:t>схема – приложение 7 к настоящему Реестру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4C7098" w:rsidRDefault="00E267EC" w:rsidP="00E9554B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грунтовая, 1 металлический контейнер</w:t>
            </w:r>
          </w:p>
          <w:p w:rsidR="00E267EC" w:rsidRPr="00917900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>–  0,6 м</w:t>
            </w:r>
            <w:r w:rsidRPr="004C7098">
              <w:rPr>
                <w:sz w:val="20"/>
                <w:vertAlign w:val="superscript"/>
              </w:rPr>
              <w:t>3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397B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частная собственность</w:t>
            </w:r>
          </w:p>
        </w:tc>
      </w:tr>
      <w:tr w:rsidR="00E267EC" w:rsidRPr="002E7DA3" w:rsidTr="00E267EC">
        <w:trPr>
          <w:trHeight w:val="829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Default="00E267EC" w:rsidP="002C577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8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5B397B">
            <w:pPr>
              <w:widowControl/>
              <w:spacing w:before="0" w:line="240" w:lineRule="auto"/>
              <w:ind w:left="0" w:right="0"/>
              <w:jc w:val="left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МЙФ8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397B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Физическое лицо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20ABF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>
              <w:rPr>
                <w:snapToGrid/>
                <w:sz w:val="20"/>
              </w:rPr>
              <w:t>ул. Жилмассив Алгаир 75, схема – при 13 к настоящему Реестру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>
              <w:rPr>
                <w:snapToGrid/>
                <w:sz w:val="20"/>
              </w:rPr>
              <w:t xml:space="preserve">Асфальтированная площадка, 1 к. – 0,75 </w:t>
            </w:r>
            <w:r w:rsidRPr="003F77BC">
              <w:rPr>
                <w:snapToGrid/>
                <w:sz w:val="20"/>
              </w:rPr>
              <w:t>м3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397B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>
              <w:rPr>
                <w:snapToGrid/>
                <w:sz w:val="20"/>
              </w:rPr>
              <w:t>Земельный участок, здание</w:t>
            </w:r>
          </w:p>
        </w:tc>
      </w:tr>
      <w:tr w:rsidR="00E267EC" w:rsidRPr="002E7DA3" w:rsidTr="00E267EC">
        <w:trPr>
          <w:trHeight w:val="877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Default="00E267EC" w:rsidP="00D74CEE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9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A17396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МЙФ9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>
              <w:rPr>
                <w:snapToGrid/>
                <w:sz w:val="20"/>
              </w:rPr>
              <w:t>Физическое лицо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D74CEE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>
              <w:rPr>
                <w:sz w:val="20"/>
              </w:rPr>
              <w:t xml:space="preserve">ул. Лесная 49, </w:t>
            </w:r>
            <w:r>
              <w:rPr>
                <w:snapToGrid/>
                <w:sz w:val="20"/>
              </w:rPr>
              <w:t>схема – приложение 5 к настоящему Реестру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>
              <w:rPr>
                <w:snapToGrid/>
                <w:sz w:val="20"/>
              </w:rPr>
              <w:t>Пластиковый 1,2 м3 1 шт.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2E7DA3" w:rsidRDefault="00E267EC" w:rsidP="00D74CEE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color w:val="000000"/>
                <w:sz w:val="20"/>
              </w:rPr>
            </w:pPr>
            <w:r w:rsidRPr="004C7098">
              <w:rPr>
                <w:sz w:val="20"/>
              </w:rPr>
              <w:t>частная собственность</w:t>
            </w:r>
          </w:p>
        </w:tc>
      </w:tr>
    </w:tbl>
    <w:p w:rsidR="0035678B" w:rsidRPr="00950869" w:rsidRDefault="0035678B" w:rsidP="00950869">
      <w:pPr>
        <w:spacing w:before="0" w:line="240" w:lineRule="auto"/>
        <w:ind w:left="0" w:right="0" w:firstLine="720"/>
        <w:jc w:val="both"/>
        <w:rPr>
          <w:bCs/>
          <w:snapToGrid/>
          <w:color w:val="000000"/>
          <w:sz w:val="24"/>
          <w:szCs w:val="24"/>
        </w:rPr>
      </w:pPr>
      <w:r w:rsidRPr="00950869">
        <w:rPr>
          <w:bCs/>
          <w:snapToGrid/>
          <w:color w:val="000000"/>
          <w:sz w:val="24"/>
          <w:szCs w:val="24"/>
        </w:rPr>
        <w:t>2.2. Реестр размещения мест (площадок) накопления ТКО</w:t>
      </w:r>
      <w:r w:rsidR="00E9554B">
        <w:rPr>
          <w:bCs/>
          <w:snapToGrid/>
          <w:color w:val="000000"/>
          <w:sz w:val="24"/>
          <w:szCs w:val="24"/>
        </w:rPr>
        <w:t xml:space="preserve"> </w:t>
      </w:r>
      <w:r w:rsidRPr="00950869">
        <w:rPr>
          <w:bCs/>
          <w:snapToGrid/>
          <w:color w:val="000000"/>
          <w:sz w:val="24"/>
          <w:szCs w:val="24"/>
        </w:rPr>
        <w:t>муниципального образования «</w:t>
      </w:r>
      <w:r w:rsidR="00816EF8" w:rsidRPr="00950869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950869">
        <w:rPr>
          <w:bCs/>
          <w:snapToGrid/>
          <w:color w:val="000000"/>
          <w:sz w:val="24"/>
          <w:szCs w:val="24"/>
        </w:rPr>
        <w:t>» (собственность юридических лиц) (далее – Реестр)</w:t>
      </w:r>
    </w:p>
    <w:tbl>
      <w:tblPr>
        <w:tblW w:w="5000" w:type="pct"/>
        <w:tblLayout w:type="fixed"/>
        <w:tblLook w:val="04A0"/>
      </w:tblPr>
      <w:tblGrid>
        <w:gridCol w:w="533"/>
        <w:gridCol w:w="1425"/>
        <w:gridCol w:w="2218"/>
        <w:gridCol w:w="1517"/>
        <w:gridCol w:w="1592"/>
        <w:gridCol w:w="2002"/>
      </w:tblGrid>
      <w:tr w:rsidR="0001112B" w:rsidRPr="002E7DA3" w:rsidTr="00496BCC">
        <w:trPr>
          <w:trHeight w:val="3060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>№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>№ контейнерной площадки</w:t>
            </w:r>
          </w:p>
        </w:tc>
        <w:tc>
          <w:tcPr>
            <w:tcW w:w="11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 xml:space="preserve">Данные о собственниках мест (площадок) накопления ТКО </w:t>
            </w:r>
            <w:r w:rsidRPr="002E7DA3">
              <w:rPr>
                <w:snapToGrid/>
                <w:color w:val="000000"/>
                <w:sz w:val="16"/>
                <w:szCs w:val="16"/>
              </w:rPr>
              <w:t>(для юридических лиц: полное наименование и ОРГН записи в ЕГРЮЛ, адрес; для индивидуальных предпринимателей: Ф.И.О., ОГРН записи в ЕГРИП, адрес регистрации по месту жительства)</w:t>
            </w:r>
          </w:p>
        </w:tc>
        <w:tc>
          <w:tcPr>
            <w:tcW w:w="8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 xml:space="preserve">Данные о нахождении мест (площадок) накопления ТКО </w:t>
            </w:r>
            <w:r w:rsidRPr="002E7DA3">
              <w:rPr>
                <w:snapToGrid/>
                <w:color w:val="000000"/>
                <w:sz w:val="16"/>
                <w:szCs w:val="16"/>
              </w:rPr>
              <w:t>(сведения об адресе и (или) географических координатах), схема размещения мест (площадок) накопления ТКО (далее - схема)</w:t>
            </w:r>
          </w:p>
        </w:tc>
        <w:tc>
          <w:tcPr>
            <w:tcW w:w="8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 xml:space="preserve">Данные о технических характеристиках мест (площадок) накопления ТКО </w:t>
            </w:r>
            <w:r w:rsidRPr="002E7DA3">
              <w:rPr>
                <w:snapToGrid/>
                <w:color w:val="000000"/>
                <w:sz w:val="16"/>
                <w:szCs w:val="16"/>
              </w:rPr>
              <w:t>(сведения об используемом покрытии, площади, количестве размещенных и планируемых к размещению контейнеров и бункеров с указанием их объема)</w:t>
            </w:r>
          </w:p>
        </w:tc>
        <w:tc>
          <w:tcPr>
            <w:tcW w:w="10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7DA3" w:rsidRPr="002E7DA3" w:rsidRDefault="002E7DA3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 w:rsidRPr="002E7DA3">
              <w:rPr>
                <w:snapToGrid/>
                <w:color w:val="000000"/>
                <w:sz w:val="20"/>
              </w:rPr>
              <w:t xml:space="preserve">Данные об источниках образования ТКО, которые складируются в местах (площадках) накопления ТКО </w:t>
            </w:r>
            <w:r w:rsidRPr="002E7DA3">
              <w:rPr>
                <w:snapToGrid/>
                <w:color w:val="000000"/>
                <w:sz w:val="16"/>
                <w:szCs w:val="16"/>
              </w:rPr>
              <w:t>(сведения об одном или нескольких объектах капитального строительства, территории (части территории) поселения при осуществлении деятельности которых образуются ТКО, складируемые в соответствующих местах (на площадках) накопления ТКО)</w:t>
            </w:r>
          </w:p>
        </w:tc>
      </w:tr>
      <w:tr w:rsidR="006F5582" w:rsidRPr="002E7DA3" w:rsidTr="00E267EC">
        <w:trPr>
          <w:trHeight w:val="1549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0869" w:rsidRPr="002E7DA3" w:rsidRDefault="00950869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lastRenderedPageBreak/>
              <w:t>1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50869" w:rsidRPr="00A17396" w:rsidRDefault="00950869" w:rsidP="00950869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</w:t>
            </w:r>
          </w:p>
        </w:tc>
        <w:tc>
          <w:tcPr>
            <w:tcW w:w="11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50869" w:rsidRPr="00A17396" w:rsidRDefault="00950869" w:rsidP="005760B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МБДОУ «Детский сад «</w:t>
            </w:r>
            <w:r w:rsidR="005760B0">
              <w:rPr>
                <w:snapToGrid/>
                <w:sz w:val="20"/>
              </w:rPr>
              <w:t>Радуга</w:t>
            </w:r>
            <w:r w:rsidRPr="002E7DA3">
              <w:rPr>
                <w:snapToGrid/>
                <w:sz w:val="20"/>
              </w:rPr>
              <w:t>» с. Майма»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 xml:space="preserve">ОГРН </w:t>
            </w:r>
            <w:r w:rsidR="005760B0">
              <w:rPr>
                <w:snapToGrid/>
                <w:sz w:val="20"/>
              </w:rPr>
              <w:t>1130411004460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>6491</w:t>
            </w:r>
            <w:r w:rsidR="005760B0">
              <w:rPr>
                <w:snapToGrid/>
                <w:sz w:val="20"/>
              </w:rPr>
              <w:t>00</w:t>
            </w:r>
            <w:r w:rsidRPr="002E7DA3">
              <w:rPr>
                <w:snapToGrid/>
                <w:sz w:val="20"/>
              </w:rPr>
              <w:t>, Майминский район, с. Ма</w:t>
            </w:r>
            <w:r w:rsidR="005760B0">
              <w:rPr>
                <w:snapToGrid/>
                <w:sz w:val="20"/>
              </w:rPr>
              <w:t>йма</w:t>
            </w:r>
            <w:r w:rsidRPr="002E7DA3">
              <w:rPr>
                <w:snapToGrid/>
                <w:sz w:val="20"/>
              </w:rPr>
              <w:t xml:space="preserve"> ул. </w:t>
            </w:r>
            <w:r w:rsidR="005760B0">
              <w:rPr>
                <w:snapToGrid/>
                <w:sz w:val="20"/>
              </w:rPr>
              <w:t>Согласия, д. 8</w:t>
            </w:r>
          </w:p>
        </w:tc>
        <w:tc>
          <w:tcPr>
            <w:tcW w:w="8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50869" w:rsidRPr="00A17396" w:rsidRDefault="005760B0" w:rsidP="00520ABF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 xml:space="preserve">ул. </w:t>
            </w:r>
            <w:r>
              <w:rPr>
                <w:snapToGrid/>
                <w:sz w:val="20"/>
              </w:rPr>
              <w:t>Согласия, д. 8</w:t>
            </w:r>
            <w:r w:rsidR="00950869">
              <w:rPr>
                <w:sz w:val="20"/>
              </w:rPr>
              <w:t xml:space="preserve">, </w:t>
            </w:r>
            <w:r w:rsidR="00950869">
              <w:rPr>
                <w:snapToGrid/>
                <w:sz w:val="20"/>
              </w:rPr>
              <w:t xml:space="preserve">схема – приложение </w:t>
            </w:r>
            <w:r w:rsidR="00520ABF">
              <w:rPr>
                <w:snapToGrid/>
                <w:sz w:val="20"/>
              </w:rPr>
              <w:t>12</w:t>
            </w:r>
            <w:r w:rsidR="00950869"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50869" w:rsidRDefault="00950869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5</w:t>
            </w:r>
            <w:r w:rsidRPr="00AA37A9">
              <w:rPr>
                <w:snapToGrid/>
                <w:sz w:val="20"/>
              </w:rPr>
              <w:t xml:space="preserve"> м2</w:t>
            </w:r>
            <w:r w:rsidR="005760B0">
              <w:rPr>
                <w:snapToGrid/>
                <w:sz w:val="20"/>
              </w:rPr>
              <w:t>, бетонное покрытие</w:t>
            </w:r>
            <w:r w:rsidRPr="00AA37A9">
              <w:rPr>
                <w:snapToGrid/>
                <w:sz w:val="20"/>
              </w:rPr>
              <w:t>;</w:t>
            </w:r>
          </w:p>
          <w:p w:rsidR="00950869" w:rsidRDefault="005760B0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3</w:t>
            </w:r>
            <w:r w:rsidR="00950869">
              <w:rPr>
                <w:snapToGrid/>
                <w:sz w:val="20"/>
              </w:rPr>
              <w:t xml:space="preserve"> </w:t>
            </w:r>
            <w:r>
              <w:rPr>
                <w:snapToGrid/>
                <w:sz w:val="20"/>
              </w:rPr>
              <w:t xml:space="preserve">металлических </w:t>
            </w:r>
            <w:r w:rsidR="00950869" w:rsidRPr="00AA37A9">
              <w:rPr>
                <w:snapToGrid/>
                <w:sz w:val="20"/>
              </w:rPr>
              <w:t>контейнера</w:t>
            </w:r>
            <w:r w:rsidR="00950869">
              <w:rPr>
                <w:snapToGrid/>
                <w:sz w:val="20"/>
              </w:rPr>
              <w:t>,</w:t>
            </w:r>
            <w:r w:rsidR="00950869" w:rsidRPr="00AA37A9">
              <w:rPr>
                <w:snapToGrid/>
                <w:sz w:val="20"/>
              </w:rPr>
              <w:t xml:space="preserve"> </w:t>
            </w:r>
          </w:p>
          <w:p w:rsidR="00950869" w:rsidRPr="00A17396" w:rsidRDefault="00950869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</w:t>
            </w:r>
            <w:r w:rsidR="005760B0">
              <w:rPr>
                <w:snapToGrid/>
                <w:sz w:val="20"/>
              </w:rPr>
              <w:t>–</w:t>
            </w:r>
            <w:r>
              <w:rPr>
                <w:snapToGrid/>
                <w:sz w:val="20"/>
              </w:rPr>
              <w:t xml:space="preserve"> </w:t>
            </w:r>
            <w:r w:rsidR="005760B0">
              <w:rPr>
                <w:snapToGrid/>
                <w:sz w:val="20"/>
              </w:rPr>
              <w:t xml:space="preserve">0,75 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50869" w:rsidRPr="00A17396" w:rsidRDefault="005760B0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Образовательная деятельность: здание, земельный участок</w:t>
            </w:r>
          </w:p>
        </w:tc>
      </w:tr>
      <w:tr w:rsidR="004D12EA" w:rsidRPr="002E7DA3" w:rsidTr="00496BCC">
        <w:trPr>
          <w:trHeight w:val="1435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60B0" w:rsidRDefault="005760B0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2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Pr="00A17396" w:rsidRDefault="005760B0" w:rsidP="005760B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МЙЮ2</w:t>
            </w:r>
          </w:p>
        </w:tc>
        <w:tc>
          <w:tcPr>
            <w:tcW w:w="11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Pr="00A17396" w:rsidRDefault="005760B0" w:rsidP="005760B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МБДОУ «Детский сад «</w:t>
            </w:r>
            <w:r>
              <w:rPr>
                <w:snapToGrid/>
                <w:sz w:val="20"/>
              </w:rPr>
              <w:t>Ручеек</w:t>
            </w:r>
            <w:r w:rsidRPr="002E7DA3">
              <w:rPr>
                <w:snapToGrid/>
                <w:sz w:val="20"/>
              </w:rPr>
              <w:t>» с. Майма»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 xml:space="preserve">ОГРН </w:t>
            </w:r>
            <w:r>
              <w:rPr>
                <w:snapToGrid/>
                <w:sz w:val="20"/>
              </w:rPr>
              <w:t>1030400668385</w:t>
            </w:r>
            <w:r w:rsidR="006F5582">
              <w:rPr>
                <w:snapToGrid/>
                <w:sz w:val="20"/>
              </w:rPr>
              <w:t>,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>6491</w:t>
            </w:r>
            <w:r>
              <w:rPr>
                <w:snapToGrid/>
                <w:sz w:val="20"/>
              </w:rPr>
              <w:t>00</w:t>
            </w:r>
            <w:r w:rsidRPr="002E7DA3">
              <w:rPr>
                <w:snapToGrid/>
                <w:sz w:val="20"/>
              </w:rPr>
              <w:t xml:space="preserve">, Майминский район, </w:t>
            </w:r>
            <w:r w:rsidR="006F5582">
              <w:rPr>
                <w:snapToGrid/>
                <w:sz w:val="20"/>
              </w:rPr>
              <w:t xml:space="preserve">ул. </w:t>
            </w:r>
            <w:r>
              <w:rPr>
                <w:snapToGrid/>
                <w:sz w:val="20"/>
              </w:rPr>
              <w:t>Ленина, д. 89</w:t>
            </w:r>
          </w:p>
        </w:tc>
        <w:tc>
          <w:tcPr>
            <w:tcW w:w="8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60B0" w:rsidRPr="00A17396" w:rsidRDefault="005760B0" w:rsidP="005B6D69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 xml:space="preserve">ул. </w:t>
            </w:r>
            <w:r>
              <w:rPr>
                <w:snapToGrid/>
                <w:sz w:val="20"/>
              </w:rPr>
              <w:t>Ленина, д. 9</w:t>
            </w:r>
            <w:r>
              <w:rPr>
                <w:sz w:val="20"/>
              </w:rPr>
              <w:t xml:space="preserve">, </w:t>
            </w:r>
            <w:r>
              <w:rPr>
                <w:snapToGrid/>
                <w:sz w:val="20"/>
              </w:rPr>
              <w:t xml:space="preserve">схема – приложение </w:t>
            </w:r>
            <w:r w:rsidR="005B6D69">
              <w:rPr>
                <w:snapToGrid/>
                <w:sz w:val="20"/>
              </w:rPr>
              <w:t>6</w:t>
            </w:r>
            <w:r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Default="005760B0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5</w:t>
            </w:r>
            <w:r w:rsidRPr="00AA37A9">
              <w:rPr>
                <w:snapToGrid/>
                <w:sz w:val="20"/>
              </w:rPr>
              <w:t xml:space="preserve"> м2</w:t>
            </w:r>
            <w:r>
              <w:rPr>
                <w:snapToGrid/>
                <w:sz w:val="20"/>
              </w:rPr>
              <w:t>, бетонное покрытие</w:t>
            </w:r>
            <w:r w:rsidRPr="00AA37A9">
              <w:rPr>
                <w:snapToGrid/>
                <w:sz w:val="20"/>
              </w:rPr>
              <w:t>;</w:t>
            </w:r>
          </w:p>
          <w:p w:rsidR="005760B0" w:rsidRDefault="005760B0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металлических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5760B0" w:rsidRPr="00A17396" w:rsidRDefault="005760B0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– 0,75 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Pr="00A17396" w:rsidRDefault="005760B0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Образовательная деятельность: здание, земельный участок</w:t>
            </w:r>
          </w:p>
        </w:tc>
      </w:tr>
      <w:tr w:rsidR="004D12EA" w:rsidRPr="002E7DA3" w:rsidTr="00496BCC">
        <w:trPr>
          <w:trHeight w:val="1435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60B0" w:rsidRDefault="005760B0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3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Pr="00A17396" w:rsidRDefault="005760B0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МЙЮ3</w:t>
            </w:r>
          </w:p>
        </w:tc>
        <w:tc>
          <w:tcPr>
            <w:tcW w:w="11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Pr="00A17396" w:rsidRDefault="005760B0" w:rsidP="005760B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МБОУ «Ма</w:t>
            </w:r>
            <w:r>
              <w:rPr>
                <w:snapToGrid/>
                <w:sz w:val="20"/>
              </w:rPr>
              <w:t xml:space="preserve">йминская </w:t>
            </w:r>
            <w:r w:rsidRPr="002E7DA3">
              <w:rPr>
                <w:snapToGrid/>
                <w:sz w:val="20"/>
              </w:rPr>
              <w:t>СОШ</w:t>
            </w:r>
            <w:r>
              <w:rPr>
                <w:snapToGrid/>
                <w:sz w:val="20"/>
              </w:rPr>
              <w:t xml:space="preserve"> №3 им. В.Ф. Хохолкова</w:t>
            </w:r>
            <w:r w:rsidRPr="002E7DA3">
              <w:rPr>
                <w:snapToGrid/>
                <w:sz w:val="20"/>
              </w:rPr>
              <w:t>»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>ОГРН 102040066</w:t>
            </w:r>
            <w:r>
              <w:rPr>
                <w:snapToGrid/>
                <w:sz w:val="20"/>
              </w:rPr>
              <w:t xml:space="preserve">5340, </w:t>
            </w:r>
            <w:r w:rsidRPr="002E7DA3">
              <w:rPr>
                <w:snapToGrid/>
                <w:sz w:val="20"/>
              </w:rPr>
              <w:t>649113, Майминский район, с. Ма</w:t>
            </w:r>
            <w:r>
              <w:rPr>
                <w:snapToGrid/>
                <w:sz w:val="20"/>
              </w:rPr>
              <w:t>йма</w:t>
            </w:r>
            <w:r w:rsidRPr="002E7DA3">
              <w:rPr>
                <w:snapToGrid/>
                <w:sz w:val="20"/>
              </w:rPr>
              <w:t xml:space="preserve">, ул. </w:t>
            </w:r>
            <w:r>
              <w:rPr>
                <w:snapToGrid/>
                <w:sz w:val="20"/>
              </w:rPr>
              <w:t>Мира</w:t>
            </w:r>
            <w:r w:rsidRPr="002E7DA3">
              <w:rPr>
                <w:snapToGrid/>
                <w:sz w:val="20"/>
              </w:rPr>
              <w:t xml:space="preserve">, д. </w:t>
            </w:r>
            <w:r>
              <w:rPr>
                <w:snapToGrid/>
                <w:sz w:val="20"/>
              </w:rPr>
              <w:t>11</w:t>
            </w:r>
          </w:p>
        </w:tc>
        <w:tc>
          <w:tcPr>
            <w:tcW w:w="8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60B0" w:rsidRPr="00A17396" w:rsidRDefault="005760B0" w:rsidP="005760B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 xml:space="preserve">ул. </w:t>
            </w:r>
            <w:r>
              <w:rPr>
                <w:snapToGrid/>
                <w:sz w:val="20"/>
              </w:rPr>
              <w:t>Мира, д. 11</w:t>
            </w:r>
            <w:r>
              <w:rPr>
                <w:sz w:val="20"/>
              </w:rPr>
              <w:t xml:space="preserve"> </w:t>
            </w:r>
            <w:r w:rsidR="00B132CD">
              <w:rPr>
                <w:snapToGrid/>
                <w:sz w:val="20"/>
              </w:rPr>
              <w:t>схема – приложение 9</w:t>
            </w:r>
            <w:r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Default="005760B0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5</w:t>
            </w:r>
            <w:r w:rsidRPr="00AA37A9">
              <w:rPr>
                <w:snapToGrid/>
                <w:sz w:val="20"/>
              </w:rPr>
              <w:t xml:space="preserve"> м2</w:t>
            </w:r>
            <w:r>
              <w:rPr>
                <w:snapToGrid/>
                <w:sz w:val="20"/>
              </w:rPr>
              <w:t>, бетонное покрытие</w:t>
            </w:r>
            <w:r w:rsidRPr="00AA37A9">
              <w:rPr>
                <w:snapToGrid/>
                <w:sz w:val="20"/>
              </w:rPr>
              <w:t>;</w:t>
            </w:r>
          </w:p>
          <w:p w:rsidR="005760B0" w:rsidRDefault="005760B0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металлических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5760B0" w:rsidRPr="00A17396" w:rsidRDefault="005760B0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– 0,75 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Pr="00A17396" w:rsidRDefault="005760B0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Образовательная деятельность: здание, земельный участок</w:t>
            </w:r>
          </w:p>
        </w:tc>
      </w:tr>
      <w:tr w:rsidR="004D12EA" w:rsidRPr="002E7DA3" w:rsidTr="00917900">
        <w:trPr>
          <w:trHeight w:val="698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60B0" w:rsidRDefault="005760B0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4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Pr="00A17396" w:rsidRDefault="005760B0" w:rsidP="00891FA0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МЙЮ4</w:t>
            </w:r>
          </w:p>
        </w:tc>
        <w:tc>
          <w:tcPr>
            <w:tcW w:w="11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Pr="00A17396" w:rsidRDefault="005760B0" w:rsidP="006F5582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МБДОУ «Детский сад «</w:t>
            </w:r>
            <w:r>
              <w:rPr>
                <w:snapToGrid/>
                <w:sz w:val="20"/>
              </w:rPr>
              <w:t>Медвежонок</w:t>
            </w:r>
            <w:r w:rsidRPr="002E7DA3">
              <w:rPr>
                <w:snapToGrid/>
                <w:sz w:val="20"/>
              </w:rPr>
              <w:t>» с. Майма»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 xml:space="preserve">ОГРН </w:t>
            </w:r>
            <w:r>
              <w:rPr>
                <w:snapToGrid/>
                <w:sz w:val="20"/>
              </w:rPr>
              <w:t>103040066</w:t>
            </w:r>
            <w:r w:rsidR="006F5582">
              <w:rPr>
                <w:snapToGrid/>
                <w:sz w:val="20"/>
              </w:rPr>
              <w:t>8363,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>6491</w:t>
            </w:r>
            <w:r>
              <w:rPr>
                <w:snapToGrid/>
                <w:sz w:val="20"/>
              </w:rPr>
              <w:t>00</w:t>
            </w:r>
            <w:r w:rsidRPr="002E7DA3">
              <w:rPr>
                <w:snapToGrid/>
                <w:sz w:val="20"/>
              </w:rPr>
              <w:t xml:space="preserve">, Майминский район, </w:t>
            </w:r>
            <w:r w:rsidR="006F5582">
              <w:rPr>
                <w:snapToGrid/>
                <w:sz w:val="20"/>
              </w:rPr>
              <w:t>ул. Юбилейная</w:t>
            </w:r>
            <w:r>
              <w:rPr>
                <w:snapToGrid/>
                <w:sz w:val="20"/>
              </w:rPr>
              <w:t xml:space="preserve">, д. </w:t>
            </w:r>
            <w:r w:rsidR="006F5582">
              <w:rPr>
                <w:snapToGrid/>
                <w:sz w:val="20"/>
              </w:rPr>
              <w:t>1</w:t>
            </w:r>
          </w:p>
        </w:tc>
        <w:tc>
          <w:tcPr>
            <w:tcW w:w="8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60B0" w:rsidRPr="00A17396" w:rsidRDefault="006F5582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napToGrid/>
                <w:sz w:val="20"/>
              </w:rPr>
              <w:t>ул. Юбилейная, д. 1</w:t>
            </w:r>
            <w:r w:rsidR="005760B0">
              <w:rPr>
                <w:sz w:val="20"/>
              </w:rPr>
              <w:t xml:space="preserve">, </w:t>
            </w:r>
            <w:r w:rsidR="00B132CD">
              <w:rPr>
                <w:snapToGrid/>
                <w:sz w:val="20"/>
              </w:rPr>
              <w:t>схема – приложение 9</w:t>
            </w:r>
            <w:r w:rsidR="005760B0"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Default="005760B0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5</w:t>
            </w:r>
            <w:r w:rsidRPr="00AA37A9">
              <w:rPr>
                <w:snapToGrid/>
                <w:sz w:val="20"/>
              </w:rPr>
              <w:t xml:space="preserve"> м2</w:t>
            </w:r>
            <w:r>
              <w:rPr>
                <w:snapToGrid/>
                <w:sz w:val="20"/>
              </w:rPr>
              <w:t>, бетонное покрытие</w:t>
            </w:r>
            <w:r w:rsidRPr="00AA37A9">
              <w:rPr>
                <w:snapToGrid/>
                <w:sz w:val="20"/>
              </w:rPr>
              <w:t>;</w:t>
            </w:r>
          </w:p>
          <w:p w:rsidR="005760B0" w:rsidRDefault="005760B0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металлических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5760B0" w:rsidRPr="00A17396" w:rsidRDefault="005760B0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– 0,75 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B0" w:rsidRPr="00A17396" w:rsidRDefault="005760B0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Образовательная деятельность: здание, земельный участок</w:t>
            </w:r>
          </w:p>
        </w:tc>
      </w:tr>
      <w:tr w:rsidR="006F5582" w:rsidRPr="002E7DA3" w:rsidTr="00496BCC">
        <w:trPr>
          <w:trHeight w:val="1335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5582" w:rsidRPr="002E7DA3" w:rsidRDefault="006F5582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5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F5582" w:rsidRPr="00A17396" w:rsidRDefault="006F5582" w:rsidP="006F5582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МЙЮ5</w:t>
            </w:r>
          </w:p>
        </w:tc>
        <w:tc>
          <w:tcPr>
            <w:tcW w:w="1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5582" w:rsidRPr="00A17396" w:rsidRDefault="006F5582" w:rsidP="00480BCE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МБДОУ «Детский сад «</w:t>
            </w:r>
            <w:r>
              <w:rPr>
                <w:snapToGrid/>
                <w:sz w:val="20"/>
              </w:rPr>
              <w:t>Светляч</w:t>
            </w:r>
            <w:r w:rsidR="00480BCE">
              <w:rPr>
                <w:snapToGrid/>
                <w:sz w:val="20"/>
              </w:rPr>
              <w:t>о</w:t>
            </w:r>
            <w:r>
              <w:rPr>
                <w:snapToGrid/>
                <w:sz w:val="20"/>
              </w:rPr>
              <w:t>к</w:t>
            </w:r>
            <w:r w:rsidRPr="002E7DA3">
              <w:rPr>
                <w:snapToGrid/>
                <w:sz w:val="20"/>
              </w:rPr>
              <w:t>» с. Майма»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 xml:space="preserve">ОГРН </w:t>
            </w:r>
            <w:r>
              <w:rPr>
                <w:snapToGrid/>
                <w:sz w:val="20"/>
              </w:rPr>
              <w:t xml:space="preserve">1030400665140, </w:t>
            </w:r>
            <w:r w:rsidRPr="002E7DA3">
              <w:rPr>
                <w:snapToGrid/>
                <w:sz w:val="20"/>
              </w:rPr>
              <w:t>6491</w:t>
            </w:r>
            <w:r>
              <w:rPr>
                <w:snapToGrid/>
                <w:sz w:val="20"/>
              </w:rPr>
              <w:t>00</w:t>
            </w:r>
            <w:r w:rsidRPr="002E7DA3">
              <w:rPr>
                <w:snapToGrid/>
                <w:sz w:val="20"/>
              </w:rPr>
              <w:t xml:space="preserve">, Майминский район, </w:t>
            </w:r>
            <w:r>
              <w:rPr>
                <w:snapToGrid/>
                <w:sz w:val="20"/>
              </w:rPr>
              <w:t>пер. Почтовый, д. 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5582" w:rsidRPr="00A17396" w:rsidRDefault="006F5582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napToGrid/>
                <w:sz w:val="20"/>
              </w:rPr>
              <w:t>пер. Почтовый, д. 7</w:t>
            </w:r>
            <w:r>
              <w:rPr>
                <w:sz w:val="20"/>
              </w:rPr>
              <w:t xml:space="preserve">, </w:t>
            </w:r>
            <w:r w:rsidR="00B132CD">
              <w:rPr>
                <w:snapToGrid/>
                <w:sz w:val="20"/>
              </w:rPr>
              <w:t>схема – приложение 16</w:t>
            </w:r>
            <w:r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5582" w:rsidRDefault="006F5582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2</w:t>
            </w:r>
            <w:r w:rsidRPr="00AA37A9">
              <w:rPr>
                <w:snapToGrid/>
                <w:sz w:val="20"/>
              </w:rPr>
              <w:t xml:space="preserve"> м2</w:t>
            </w:r>
            <w:r>
              <w:rPr>
                <w:snapToGrid/>
                <w:sz w:val="20"/>
              </w:rPr>
              <w:t>, бетонное покрытие</w:t>
            </w:r>
            <w:r w:rsidRPr="00AA37A9">
              <w:rPr>
                <w:snapToGrid/>
                <w:sz w:val="20"/>
              </w:rPr>
              <w:t>;</w:t>
            </w:r>
          </w:p>
          <w:p w:rsidR="006F5582" w:rsidRDefault="006F5582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1 металлических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6F5582" w:rsidRPr="00A17396" w:rsidRDefault="006F5582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– 0,75 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5582" w:rsidRPr="00A17396" w:rsidRDefault="006F5582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Образовательная деятельность: здание, земельный участок</w:t>
            </w:r>
          </w:p>
        </w:tc>
      </w:tr>
      <w:tr w:rsidR="00891FA0" w:rsidRPr="002E7DA3" w:rsidTr="00496BCC">
        <w:trPr>
          <w:trHeight w:val="1335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5582" w:rsidRDefault="006F5582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6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F5582" w:rsidRPr="00A17396" w:rsidRDefault="006F5582" w:rsidP="006F5582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МЙЮ6</w:t>
            </w:r>
          </w:p>
        </w:tc>
        <w:tc>
          <w:tcPr>
            <w:tcW w:w="1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5582" w:rsidRPr="00A17396" w:rsidRDefault="006F5582" w:rsidP="0001112B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МБДОУ «Детский сад «</w:t>
            </w:r>
            <w:r>
              <w:rPr>
                <w:snapToGrid/>
                <w:sz w:val="20"/>
              </w:rPr>
              <w:t>Ягодка</w:t>
            </w:r>
            <w:r w:rsidRPr="002E7DA3">
              <w:rPr>
                <w:snapToGrid/>
                <w:sz w:val="20"/>
              </w:rPr>
              <w:t>» с. Майма»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 xml:space="preserve">ОГРН </w:t>
            </w:r>
            <w:r>
              <w:rPr>
                <w:snapToGrid/>
                <w:sz w:val="20"/>
              </w:rPr>
              <w:t>103040066</w:t>
            </w:r>
            <w:r w:rsidR="0001112B">
              <w:rPr>
                <w:snapToGrid/>
                <w:sz w:val="20"/>
              </w:rPr>
              <w:t>8385</w:t>
            </w:r>
            <w:r>
              <w:rPr>
                <w:snapToGrid/>
                <w:sz w:val="20"/>
              </w:rPr>
              <w:t xml:space="preserve">, </w:t>
            </w:r>
            <w:r w:rsidRPr="002E7DA3">
              <w:rPr>
                <w:snapToGrid/>
                <w:sz w:val="20"/>
              </w:rPr>
              <w:t>6491</w:t>
            </w:r>
            <w:r>
              <w:rPr>
                <w:snapToGrid/>
                <w:sz w:val="20"/>
              </w:rPr>
              <w:t>00</w:t>
            </w:r>
            <w:r w:rsidRPr="002E7DA3">
              <w:rPr>
                <w:snapToGrid/>
                <w:sz w:val="20"/>
              </w:rPr>
              <w:t xml:space="preserve">, Майминский район, </w:t>
            </w:r>
            <w:r>
              <w:rPr>
                <w:snapToGrid/>
                <w:sz w:val="20"/>
              </w:rPr>
              <w:t>ул. 50 лет Победы 16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5582" w:rsidRPr="00A17396" w:rsidRDefault="006F5582" w:rsidP="005B6D69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napToGrid/>
                <w:sz w:val="20"/>
              </w:rPr>
              <w:t>ул. 50 лет Победы 16</w:t>
            </w:r>
            <w:r>
              <w:rPr>
                <w:sz w:val="20"/>
              </w:rPr>
              <w:t xml:space="preserve">, </w:t>
            </w:r>
            <w:r>
              <w:rPr>
                <w:snapToGrid/>
                <w:sz w:val="20"/>
              </w:rPr>
              <w:t xml:space="preserve">схема – приложение </w:t>
            </w:r>
            <w:r w:rsidR="005B6D69">
              <w:rPr>
                <w:snapToGrid/>
                <w:sz w:val="20"/>
              </w:rPr>
              <w:t>1</w:t>
            </w:r>
            <w:r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5582" w:rsidRDefault="006F5582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2</w:t>
            </w:r>
            <w:r w:rsidRPr="00AA37A9">
              <w:rPr>
                <w:snapToGrid/>
                <w:sz w:val="20"/>
              </w:rPr>
              <w:t xml:space="preserve"> м2</w:t>
            </w:r>
            <w:r>
              <w:rPr>
                <w:snapToGrid/>
                <w:sz w:val="20"/>
              </w:rPr>
              <w:t>, бетонное покрытие</w:t>
            </w:r>
            <w:r w:rsidRPr="00AA37A9">
              <w:rPr>
                <w:snapToGrid/>
                <w:sz w:val="20"/>
              </w:rPr>
              <w:t>;</w:t>
            </w:r>
          </w:p>
          <w:p w:rsidR="006F5582" w:rsidRDefault="006F5582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1 металлических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6F5582" w:rsidRPr="00A17396" w:rsidRDefault="006F5582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– 0,75 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5582" w:rsidRPr="00A17396" w:rsidRDefault="006F5582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Образовательная деятельность: здание, земельный участок</w:t>
            </w:r>
          </w:p>
        </w:tc>
      </w:tr>
      <w:tr w:rsidR="00891FA0" w:rsidRPr="002E7DA3" w:rsidTr="00496BCC">
        <w:trPr>
          <w:trHeight w:val="1335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5582" w:rsidRDefault="006F5582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7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F5582" w:rsidRPr="00A17396" w:rsidRDefault="006F5582" w:rsidP="006F5582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МЙЮ7</w:t>
            </w:r>
          </w:p>
        </w:tc>
        <w:tc>
          <w:tcPr>
            <w:tcW w:w="1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5582" w:rsidRPr="00A17396" w:rsidRDefault="006F5582" w:rsidP="0001112B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МБУ</w:t>
            </w:r>
            <w:r w:rsidR="0001112B">
              <w:rPr>
                <w:snapToGrid/>
                <w:sz w:val="20"/>
              </w:rPr>
              <w:t xml:space="preserve"> ДО </w:t>
            </w:r>
            <w:r w:rsidRPr="002E7DA3">
              <w:rPr>
                <w:snapToGrid/>
                <w:sz w:val="20"/>
              </w:rPr>
              <w:t>«Ма</w:t>
            </w:r>
            <w:r>
              <w:rPr>
                <w:snapToGrid/>
                <w:sz w:val="20"/>
              </w:rPr>
              <w:t xml:space="preserve">йминская </w:t>
            </w:r>
            <w:r w:rsidR="0001112B">
              <w:rPr>
                <w:snapToGrid/>
                <w:sz w:val="20"/>
              </w:rPr>
              <w:t>ДШИ</w:t>
            </w:r>
            <w:r w:rsidRPr="002E7DA3">
              <w:rPr>
                <w:snapToGrid/>
                <w:sz w:val="20"/>
              </w:rPr>
              <w:t>»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>ОГРН 102040066</w:t>
            </w:r>
            <w:r w:rsidR="0001112B">
              <w:rPr>
                <w:snapToGrid/>
                <w:sz w:val="20"/>
              </w:rPr>
              <w:t>5450</w:t>
            </w:r>
            <w:r>
              <w:rPr>
                <w:snapToGrid/>
                <w:sz w:val="20"/>
              </w:rPr>
              <w:t xml:space="preserve">, </w:t>
            </w:r>
            <w:r w:rsidRPr="002E7DA3">
              <w:rPr>
                <w:snapToGrid/>
                <w:sz w:val="20"/>
              </w:rPr>
              <w:t>649113, Майминский район, с. Ма</w:t>
            </w:r>
            <w:r>
              <w:rPr>
                <w:snapToGrid/>
                <w:sz w:val="20"/>
              </w:rPr>
              <w:t>йма</w:t>
            </w:r>
            <w:r w:rsidRPr="002E7DA3">
              <w:rPr>
                <w:snapToGrid/>
                <w:sz w:val="20"/>
              </w:rPr>
              <w:t xml:space="preserve">, ул. </w:t>
            </w:r>
            <w:r w:rsidR="0001112B">
              <w:rPr>
                <w:snapToGrid/>
                <w:sz w:val="20"/>
              </w:rPr>
              <w:t>Ленина</w:t>
            </w:r>
            <w:r w:rsidRPr="002E7DA3">
              <w:rPr>
                <w:snapToGrid/>
                <w:sz w:val="20"/>
              </w:rPr>
              <w:t xml:space="preserve">, д. </w:t>
            </w:r>
            <w:r w:rsidR="0001112B">
              <w:rPr>
                <w:snapToGrid/>
                <w:sz w:val="20"/>
              </w:rPr>
              <w:t>15А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5582" w:rsidRPr="00A17396" w:rsidRDefault="0001112B" w:rsidP="005B6D69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 xml:space="preserve">ул. </w:t>
            </w:r>
            <w:r>
              <w:rPr>
                <w:snapToGrid/>
                <w:sz w:val="20"/>
              </w:rPr>
              <w:t>Ленина</w:t>
            </w:r>
            <w:r w:rsidRPr="002E7DA3">
              <w:rPr>
                <w:snapToGrid/>
                <w:sz w:val="20"/>
              </w:rPr>
              <w:t xml:space="preserve">, д. </w:t>
            </w:r>
            <w:r>
              <w:rPr>
                <w:snapToGrid/>
                <w:sz w:val="20"/>
              </w:rPr>
              <w:t xml:space="preserve">15А, </w:t>
            </w:r>
            <w:r w:rsidR="006F5582">
              <w:rPr>
                <w:snapToGrid/>
                <w:sz w:val="20"/>
              </w:rPr>
              <w:t xml:space="preserve">схема – приложение </w:t>
            </w:r>
            <w:r w:rsidR="005B6D69">
              <w:rPr>
                <w:snapToGrid/>
                <w:sz w:val="20"/>
              </w:rPr>
              <w:t>6</w:t>
            </w:r>
            <w:r w:rsidR="006F5582"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5582" w:rsidRDefault="006F5582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5</w:t>
            </w:r>
            <w:r w:rsidRPr="00AA37A9">
              <w:rPr>
                <w:snapToGrid/>
                <w:sz w:val="20"/>
              </w:rPr>
              <w:t xml:space="preserve"> м2</w:t>
            </w:r>
            <w:r>
              <w:rPr>
                <w:snapToGrid/>
                <w:sz w:val="20"/>
              </w:rPr>
              <w:t xml:space="preserve">, </w:t>
            </w:r>
            <w:r w:rsidR="0001112B">
              <w:rPr>
                <w:snapToGrid/>
                <w:sz w:val="20"/>
              </w:rPr>
              <w:t>ж/</w:t>
            </w:r>
            <w:r>
              <w:rPr>
                <w:snapToGrid/>
                <w:sz w:val="20"/>
              </w:rPr>
              <w:t>бетонное покрытие</w:t>
            </w:r>
            <w:r w:rsidRPr="00AA37A9">
              <w:rPr>
                <w:snapToGrid/>
                <w:sz w:val="20"/>
              </w:rPr>
              <w:t>;</w:t>
            </w:r>
          </w:p>
          <w:p w:rsidR="006F5582" w:rsidRDefault="0001112B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1</w:t>
            </w:r>
            <w:r w:rsidR="006F5582">
              <w:rPr>
                <w:snapToGrid/>
                <w:sz w:val="20"/>
              </w:rPr>
              <w:t xml:space="preserve"> металлически</w:t>
            </w:r>
            <w:r>
              <w:rPr>
                <w:snapToGrid/>
                <w:sz w:val="20"/>
              </w:rPr>
              <w:t>й</w:t>
            </w:r>
            <w:r w:rsidR="006F5582">
              <w:rPr>
                <w:snapToGrid/>
                <w:sz w:val="20"/>
              </w:rPr>
              <w:t xml:space="preserve"> </w:t>
            </w:r>
            <w:r w:rsidR="006F5582" w:rsidRPr="00AA37A9">
              <w:rPr>
                <w:snapToGrid/>
                <w:sz w:val="20"/>
              </w:rPr>
              <w:t>контейнер</w:t>
            </w:r>
            <w:r w:rsidR="006F5582">
              <w:rPr>
                <w:snapToGrid/>
                <w:sz w:val="20"/>
              </w:rPr>
              <w:t>,</w:t>
            </w:r>
            <w:r w:rsidR="006F5582" w:rsidRPr="00AA37A9">
              <w:rPr>
                <w:snapToGrid/>
                <w:sz w:val="20"/>
              </w:rPr>
              <w:t xml:space="preserve"> </w:t>
            </w:r>
          </w:p>
          <w:p w:rsidR="006F5582" w:rsidRPr="00A17396" w:rsidRDefault="006F5582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– 0,75 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5582" w:rsidRPr="00A17396" w:rsidRDefault="006F5582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Образовательная деятельность: здание, земельный участок</w:t>
            </w:r>
          </w:p>
        </w:tc>
      </w:tr>
      <w:tr w:rsidR="00891FA0" w:rsidRPr="002E7DA3" w:rsidTr="00E267EC">
        <w:trPr>
          <w:trHeight w:val="698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112B" w:rsidRDefault="0001112B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8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112B" w:rsidRPr="00A17396" w:rsidRDefault="0001112B" w:rsidP="0001112B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МЙЮ8</w:t>
            </w:r>
          </w:p>
        </w:tc>
        <w:tc>
          <w:tcPr>
            <w:tcW w:w="1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A17396" w:rsidRDefault="0001112B" w:rsidP="0001112B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МБУ</w:t>
            </w:r>
            <w:r>
              <w:rPr>
                <w:snapToGrid/>
                <w:sz w:val="20"/>
              </w:rPr>
              <w:t xml:space="preserve"> ДО </w:t>
            </w:r>
            <w:r w:rsidRPr="002E7DA3">
              <w:rPr>
                <w:snapToGrid/>
                <w:sz w:val="20"/>
              </w:rPr>
              <w:t>«Ма</w:t>
            </w:r>
            <w:r>
              <w:rPr>
                <w:snapToGrid/>
                <w:sz w:val="20"/>
              </w:rPr>
              <w:t>йминский районный центр творчества имени В.Г. Софронова</w:t>
            </w:r>
            <w:r w:rsidRPr="002E7DA3">
              <w:rPr>
                <w:snapToGrid/>
                <w:sz w:val="20"/>
              </w:rPr>
              <w:t>»</w:t>
            </w:r>
            <w:r>
              <w:rPr>
                <w:snapToGrid/>
                <w:sz w:val="20"/>
              </w:rPr>
              <w:t xml:space="preserve"> </w:t>
            </w:r>
            <w:r w:rsidRPr="002E7DA3">
              <w:rPr>
                <w:snapToGrid/>
                <w:sz w:val="20"/>
              </w:rPr>
              <w:t>ОГРН 102040066</w:t>
            </w:r>
            <w:r>
              <w:rPr>
                <w:snapToGrid/>
                <w:sz w:val="20"/>
              </w:rPr>
              <w:t xml:space="preserve">4481, </w:t>
            </w:r>
            <w:r w:rsidRPr="002E7DA3">
              <w:rPr>
                <w:snapToGrid/>
                <w:sz w:val="20"/>
              </w:rPr>
              <w:lastRenderedPageBreak/>
              <w:t>649113, Майминский район, с. Ма</w:t>
            </w:r>
            <w:r>
              <w:rPr>
                <w:snapToGrid/>
                <w:sz w:val="20"/>
              </w:rPr>
              <w:t>йма</w:t>
            </w:r>
            <w:r w:rsidRPr="002E7DA3">
              <w:rPr>
                <w:snapToGrid/>
                <w:sz w:val="20"/>
              </w:rPr>
              <w:t xml:space="preserve">, ул. </w:t>
            </w:r>
            <w:r>
              <w:rPr>
                <w:snapToGrid/>
                <w:sz w:val="20"/>
              </w:rPr>
              <w:t>Советская</w:t>
            </w:r>
            <w:r w:rsidRPr="002E7DA3">
              <w:rPr>
                <w:snapToGrid/>
                <w:sz w:val="20"/>
              </w:rPr>
              <w:t xml:space="preserve">, д. </w:t>
            </w:r>
            <w:r>
              <w:rPr>
                <w:snapToGrid/>
                <w:sz w:val="20"/>
              </w:rPr>
              <w:t>36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112B" w:rsidRPr="00A17396" w:rsidRDefault="0001112B" w:rsidP="00B132C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lastRenderedPageBreak/>
              <w:t xml:space="preserve">ул. </w:t>
            </w:r>
            <w:r>
              <w:rPr>
                <w:snapToGrid/>
                <w:sz w:val="20"/>
              </w:rPr>
              <w:t>Советская</w:t>
            </w:r>
            <w:r w:rsidRPr="002E7DA3">
              <w:rPr>
                <w:snapToGrid/>
                <w:sz w:val="20"/>
              </w:rPr>
              <w:t xml:space="preserve">, д. </w:t>
            </w:r>
            <w:r>
              <w:rPr>
                <w:snapToGrid/>
                <w:sz w:val="20"/>
              </w:rPr>
              <w:t xml:space="preserve">36, схема – приложение </w:t>
            </w:r>
            <w:r w:rsidR="00B132CD">
              <w:rPr>
                <w:snapToGrid/>
                <w:sz w:val="20"/>
              </w:rPr>
              <w:t>11</w:t>
            </w:r>
            <w:r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Default="0001112B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5</w:t>
            </w:r>
            <w:r w:rsidRPr="00AA37A9">
              <w:rPr>
                <w:snapToGrid/>
                <w:sz w:val="20"/>
              </w:rPr>
              <w:t xml:space="preserve"> м2</w:t>
            </w:r>
            <w:r>
              <w:rPr>
                <w:snapToGrid/>
                <w:sz w:val="20"/>
              </w:rPr>
              <w:t>, грунтовое покрытие</w:t>
            </w:r>
            <w:r w:rsidRPr="00AA37A9">
              <w:rPr>
                <w:snapToGrid/>
                <w:sz w:val="20"/>
              </w:rPr>
              <w:t>;</w:t>
            </w:r>
          </w:p>
          <w:p w:rsidR="0001112B" w:rsidRDefault="0001112B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1 пластиковый </w:t>
            </w:r>
            <w:r w:rsidRPr="00AA37A9">
              <w:rPr>
                <w:snapToGrid/>
                <w:sz w:val="20"/>
              </w:rPr>
              <w:t>контейнер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01112B" w:rsidRPr="00A17396" w:rsidRDefault="0001112B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– 200 </w:t>
            </w:r>
            <w:r>
              <w:rPr>
                <w:snapToGrid/>
                <w:sz w:val="20"/>
              </w:rPr>
              <w:lastRenderedPageBreak/>
              <w:t>л.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A17396" w:rsidRDefault="0001112B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lastRenderedPageBreak/>
              <w:t>Образовательная деятельность: здание, земельный участок</w:t>
            </w:r>
          </w:p>
        </w:tc>
      </w:tr>
      <w:tr w:rsidR="00891FA0" w:rsidRPr="002E7DA3" w:rsidTr="00496BCC">
        <w:trPr>
          <w:trHeight w:val="1335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112B" w:rsidRDefault="0001112B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lastRenderedPageBreak/>
              <w:t>9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112B" w:rsidRPr="00A17396" w:rsidRDefault="0001112B" w:rsidP="0001112B">
            <w:pPr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МЙЮ9</w:t>
            </w:r>
          </w:p>
        </w:tc>
        <w:tc>
          <w:tcPr>
            <w:tcW w:w="1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A17396" w:rsidRDefault="0001112B" w:rsidP="0001112B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МБОУ «Ма</w:t>
            </w:r>
            <w:r>
              <w:rPr>
                <w:snapToGrid/>
                <w:sz w:val="20"/>
              </w:rPr>
              <w:t xml:space="preserve">йминская </w:t>
            </w:r>
            <w:r w:rsidRPr="002E7DA3">
              <w:rPr>
                <w:snapToGrid/>
                <w:sz w:val="20"/>
              </w:rPr>
              <w:t>СОШ</w:t>
            </w:r>
            <w:r>
              <w:rPr>
                <w:snapToGrid/>
                <w:sz w:val="20"/>
              </w:rPr>
              <w:t xml:space="preserve"> №2</w:t>
            </w:r>
            <w:r w:rsidRPr="002E7DA3">
              <w:rPr>
                <w:snapToGrid/>
                <w:sz w:val="20"/>
              </w:rPr>
              <w:t>»</w:t>
            </w:r>
            <w:r>
              <w:rPr>
                <w:snapToGrid/>
                <w:sz w:val="20"/>
              </w:rPr>
              <w:t xml:space="preserve">, </w:t>
            </w:r>
            <w:r w:rsidRPr="002E7DA3">
              <w:rPr>
                <w:snapToGrid/>
                <w:sz w:val="20"/>
              </w:rPr>
              <w:t>ОГРН 102040066</w:t>
            </w:r>
            <w:r>
              <w:rPr>
                <w:snapToGrid/>
                <w:sz w:val="20"/>
              </w:rPr>
              <w:t xml:space="preserve">4954, </w:t>
            </w:r>
            <w:r w:rsidRPr="002E7DA3">
              <w:rPr>
                <w:snapToGrid/>
                <w:sz w:val="20"/>
              </w:rPr>
              <w:t>649113, Майминский район, с. Ма</w:t>
            </w:r>
            <w:r>
              <w:rPr>
                <w:snapToGrid/>
                <w:sz w:val="20"/>
              </w:rPr>
              <w:t>йма</w:t>
            </w:r>
            <w:r w:rsidRPr="002E7DA3">
              <w:rPr>
                <w:snapToGrid/>
                <w:sz w:val="20"/>
              </w:rPr>
              <w:t xml:space="preserve">, ул. </w:t>
            </w:r>
            <w:r>
              <w:rPr>
                <w:snapToGrid/>
                <w:sz w:val="20"/>
              </w:rPr>
              <w:t>Ленина</w:t>
            </w:r>
            <w:r w:rsidRPr="002E7DA3">
              <w:rPr>
                <w:snapToGrid/>
                <w:sz w:val="20"/>
              </w:rPr>
              <w:t xml:space="preserve">, д. </w:t>
            </w:r>
            <w:r>
              <w:rPr>
                <w:snapToGrid/>
                <w:sz w:val="20"/>
              </w:rPr>
              <w:t>56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112B" w:rsidRPr="00A17396" w:rsidRDefault="0001112B" w:rsidP="00B132CD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 xml:space="preserve">ул. </w:t>
            </w:r>
            <w:r>
              <w:rPr>
                <w:snapToGrid/>
                <w:sz w:val="20"/>
              </w:rPr>
              <w:t>Ленина, д. 56,</w:t>
            </w:r>
            <w:r>
              <w:rPr>
                <w:sz w:val="20"/>
              </w:rPr>
              <w:t xml:space="preserve"> </w:t>
            </w:r>
            <w:r>
              <w:rPr>
                <w:snapToGrid/>
                <w:sz w:val="20"/>
              </w:rPr>
              <w:t xml:space="preserve">схема – приложение </w:t>
            </w:r>
            <w:r w:rsidR="00B132CD">
              <w:rPr>
                <w:snapToGrid/>
                <w:sz w:val="20"/>
              </w:rPr>
              <w:t>15</w:t>
            </w:r>
            <w:r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Default="0001112B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AA37A9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5</w:t>
            </w:r>
            <w:r w:rsidRPr="00AA37A9">
              <w:rPr>
                <w:snapToGrid/>
                <w:sz w:val="20"/>
              </w:rPr>
              <w:t xml:space="preserve"> м2</w:t>
            </w:r>
            <w:r>
              <w:rPr>
                <w:snapToGrid/>
                <w:sz w:val="20"/>
              </w:rPr>
              <w:t>, бетонное покрытие</w:t>
            </w:r>
            <w:r w:rsidRPr="00AA37A9">
              <w:rPr>
                <w:snapToGrid/>
                <w:sz w:val="20"/>
              </w:rPr>
              <w:t>;</w:t>
            </w:r>
          </w:p>
          <w:p w:rsidR="0001112B" w:rsidRDefault="0001112B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2 металлических </w:t>
            </w:r>
            <w:r w:rsidRPr="00AA37A9">
              <w:rPr>
                <w:snapToGrid/>
                <w:sz w:val="20"/>
              </w:rPr>
              <w:t>контейнера</w:t>
            </w:r>
            <w:r>
              <w:rPr>
                <w:snapToGrid/>
                <w:sz w:val="20"/>
              </w:rPr>
              <w:t>,</w:t>
            </w:r>
            <w:r w:rsidRPr="00AA37A9">
              <w:rPr>
                <w:snapToGrid/>
                <w:sz w:val="20"/>
              </w:rPr>
              <w:t xml:space="preserve"> </w:t>
            </w:r>
          </w:p>
          <w:p w:rsidR="0001112B" w:rsidRPr="00A17396" w:rsidRDefault="0001112B" w:rsidP="005B6D69">
            <w:pPr>
              <w:widowControl/>
              <w:spacing w:before="0" w:line="240" w:lineRule="auto"/>
              <w:ind w:left="0" w:right="0"/>
              <w:jc w:val="left"/>
              <w:rPr>
                <w:sz w:val="20"/>
              </w:rPr>
            </w:pPr>
            <w:r>
              <w:rPr>
                <w:snapToGrid/>
                <w:sz w:val="20"/>
              </w:rPr>
              <w:t xml:space="preserve">объем (V) – </w:t>
            </w:r>
            <w:r w:rsidR="008117D4">
              <w:rPr>
                <w:snapToGrid/>
                <w:sz w:val="20"/>
              </w:rPr>
              <w:t>1,5</w:t>
            </w:r>
            <w:r>
              <w:rPr>
                <w:snapToGrid/>
                <w:sz w:val="20"/>
              </w:rPr>
              <w:t xml:space="preserve"> </w:t>
            </w:r>
            <w:r w:rsidRPr="00AA37A9">
              <w:rPr>
                <w:snapToGrid/>
                <w:sz w:val="20"/>
              </w:rPr>
              <w:t>м3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A17396" w:rsidRDefault="0001112B" w:rsidP="00891FA0">
            <w:pPr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2E7DA3">
              <w:rPr>
                <w:snapToGrid/>
                <w:sz w:val="20"/>
              </w:rPr>
              <w:t>Образовательная деятельность: здание, земельный участок</w:t>
            </w:r>
          </w:p>
        </w:tc>
      </w:tr>
      <w:tr w:rsidR="0001112B" w:rsidRPr="002E7DA3" w:rsidTr="00496BCC">
        <w:trPr>
          <w:trHeight w:val="1455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112B" w:rsidRPr="002E7DA3" w:rsidRDefault="00480BCE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10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112B" w:rsidRPr="00723F1F" w:rsidRDefault="00480BCE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МЙЮ10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2E7DA3" w:rsidRDefault="0001112B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2E7DA3">
              <w:rPr>
                <w:snapToGrid/>
                <w:sz w:val="20"/>
              </w:rPr>
              <w:t>МБУ "Центр культуры, молодежной политики, спорта и библиотечной системы" МО "Май</w:t>
            </w:r>
            <w:r w:rsidR="00480BCE">
              <w:rPr>
                <w:snapToGrid/>
                <w:sz w:val="20"/>
              </w:rPr>
              <w:t xml:space="preserve">минский район". 1090411002241. </w:t>
            </w:r>
            <w:r w:rsidRPr="002E7DA3">
              <w:rPr>
                <w:snapToGrid/>
                <w:sz w:val="20"/>
              </w:rPr>
              <w:t>с. Манжерок, ул. Дружбы 26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2E7DA3" w:rsidRDefault="0001112B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2E7DA3">
              <w:rPr>
                <w:snapToGrid/>
                <w:sz w:val="20"/>
              </w:rPr>
              <w:t>ул. Дружбы 26, схема – приложение 4 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2E7DA3" w:rsidRDefault="0001112B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2E7DA3">
              <w:rPr>
                <w:snapToGrid/>
                <w:sz w:val="20"/>
              </w:rPr>
              <w:t>бетонированное покрытие, ограждение, площадка,  1 контейнер V-0,75м3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2E7DA3" w:rsidRDefault="0001112B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2E7DA3">
              <w:rPr>
                <w:snapToGrid/>
                <w:sz w:val="20"/>
              </w:rPr>
              <w:t>Деятельность учреждений культуры и искусства: здание, земельный участок</w:t>
            </w:r>
          </w:p>
        </w:tc>
      </w:tr>
      <w:tr w:rsidR="0001112B" w:rsidRPr="002E7DA3" w:rsidTr="00496BCC">
        <w:trPr>
          <w:trHeight w:val="801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112B" w:rsidRPr="002E7DA3" w:rsidRDefault="00480BCE" w:rsidP="00480BCE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11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112B" w:rsidRPr="00723F1F" w:rsidRDefault="00480BCE" w:rsidP="00E9554B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МЙЮ11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80BCE" w:rsidRPr="004C7098" w:rsidRDefault="00480BCE" w:rsidP="00480BCE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Федеральная служба войск Н</w:t>
            </w:r>
            <w:r>
              <w:rPr>
                <w:sz w:val="20"/>
              </w:rPr>
              <w:t>Г РФ</w:t>
            </w:r>
          </w:p>
          <w:p w:rsidR="0001112B" w:rsidRPr="002E7DA3" w:rsidRDefault="00480BCE" w:rsidP="00480BCE">
            <w:pPr>
              <w:adjustRightInd w:val="0"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 w:rsidRPr="004C7098">
              <w:rPr>
                <w:sz w:val="20"/>
              </w:rPr>
              <w:t>Управление Росгвардии по Республике Алтай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2E7DA3" w:rsidRDefault="00480BCE" w:rsidP="00480BCE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4C7098">
              <w:rPr>
                <w:sz w:val="20"/>
              </w:rPr>
              <w:t>данные не публикуются, объект закрытый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2E7DA3" w:rsidRDefault="00480BCE" w:rsidP="00480BCE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4C7098">
              <w:rPr>
                <w:sz w:val="20"/>
              </w:rPr>
              <w:t>данные не публикуются, объект закрытый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2E7DA3" w:rsidRDefault="00480BCE" w:rsidP="00480BCE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4C7098">
              <w:rPr>
                <w:sz w:val="20"/>
              </w:rPr>
              <w:t>данные не публикуются, объект закрытый</w:t>
            </w:r>
          </w:p>
        </w:tc>
      </w:tr>
      <w:tr w:rsidR="0001112B" w:rsidRPr="002E7DA3" w:rsidTr="00496BCC">
        <w:trPr>
          <w:trHeight w:val="1290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112B" w:rsidRPr="002E7DA3" w:rsidRDefault="00480BCE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12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112B" w:rsidRPr="00723F1F" w:rsidRDefault="00480BCE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МЙЮ12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4C7098" w:rsidRDefault="004D12EA" w:rsidP="004D12EA">
            <w:pPr>
              <w:adjustRightInd w:val="0"/>
              <w:spacing w:before="0" w:line="240" w:lineRule="auto"/>
              <w:ind w:left="0" w:right="0"/>
              <w:jc w:val="left"/>
              <w:rPr>
                <w:sz w:val="20"/>
              </w:rPr>
            </w:pPr>
            <w:r w:rsidRPr="004C7098">
              <w:rPr>
                <w:sz w:val="20"/>
              </w:rPr>
              <w:t>МБОУ «Майминская средняя общеобразовательная школа №1»</w:t>
            </w:r>
          </w:p>
          <w:p w:rsidR="004D12EA" w:rsidRPr="004C7098" w:rsidRDefault="004D12EA" w:rsidP="004D12EA">
            <w:pPr>
              <w:adjustRightInd w:val="0"/>
              <w:spacing w:before="0" w:line="240" w:lineRule="auto"/>
              <w:ind w:left="0" w:right="0"/>
              <w:jc w:val="left"/>
              <w:rPr>
                <w:sz w:val="20"/>
              </w:rPr>
            </w:pPr>
            <w:r w:rsidRPr="004C7098">
              <w:rPr>
                <w:sz w:val="20"/>
              </w:rPr>
              <w:t>ОГРН 1020400664790</w:t>
            </w:r>
          </w:p>
          <w:p w:rsidR="0001112B" w:rsidRPr="002E7DA3" w:rsidRDefault="004D12EA" w:rsidP="004D12EA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649100, Майминский район, с. Майма, ул. Советская, д. 54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2E7DA3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ул. Советская, д. 54</w:t>
            </w:r>
            <w:r>
              <w:rPr>
                <w:sz w:val="20"/>
              </w:rPr>
              <w:t xml:space="preserve">, </w:t>
            </w:r>
            <w:r w:rsidRPr="002E7DA3">
              <w:rPr>
                <w:snapToGrid/>
                <w:sz w:val="20"/>
              </w:rPr>
              <w:t>схема – приложение 4 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4C7098" w:rsidRDefault="004D12EA" w:rsidP="004D12EA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  <w:vertAlign w:val="superscript"/>
              </w:rPr>
            </w:pPr>
            <w:r w:rsidRPr="004C7098">
              <w:rPr>
                <w:sz w:val="20"/>
              </w:rPr>
              <w:t xml:space="preserve">Бетонированная площадка </w:t>
            </w:r>
            <w:r w:rsidRPr="004C7098">
              <w:rPr>
                <w:sz w:val="20"/>
                <w:lang w:val="en-US"/>
              </w:rPr>
              <w:t>S</w:t>
            </w:r>
            <w:r w:rsidRPr="004C7098">
              <w:rPr>
                <w:sz w:val="20"/>
              </w:rPr>
              <w:t>=5,1м</w:t>
            </w:r>
            <w:r w:rsidRPr="004C7098">
              <w:rPr>
                <w:sz w:val="20"/>
                <w:vertAlign w:val="superscript"/>
              </w:rPr>
              <w:t>2</w:t>
            </w:r>
          </w:p>
          <w:p w:rsidR="004D12EA" w:rsidRPr="004C7098" w:rsidRDefault="004D12EA" w:rsidP="004D12EA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2 металлических контейнера</w:t>
            </w:r>
          </w:p>
          <w:p w:rsidR="0001112B" w:rsidRPr="00917900" w:rsidRDefault="004D12EA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 xml:space="preserve"> – 0,75 м</w:t>
            </w:r>
            <w:r w:rsidRPr="004C7098">
              <w:rPr>
                <w:sz w:val="20"/>
                <w:vertAlign w:val="superscript"/>
              </w:rPr>
              <w:t>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1112B" w:rsidRPr="002E7DA3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Образовательная деятельность: здание, земельный участок</w:t>
            </w:r>
          </w:p>
        </w:tc>
      </w:tr>
      <w:tr w:rsidR="004D12EA" w:rsidRPr="002E7DA3" w:rsidTr="00496BCC">
        <w:trPr>
          <w:trHeight w:val="1290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2E7DA3" w:rsidRDefault="004D12EA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13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723F1F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МЙЮ13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4C7098" w:rsidRDefault="004D12EA" w:rsidP="004D12EA">
            <w:pPr>
              <w:adjustRightInd w:val="0"/>
              <w:spacing w:before="0" w:line="240" w:lineRule="auto"/>
              <w:ind w:left="0" w:right="0"/>
              <w:jc w:val="left"/>
              <w:rPr>
                <w:sz w:val="20"/>
              </w:rPr>
            </w:pPr>
            <w:r w:rsidRPr="004C7098">
              <w:rPr>
                <w:sz w:val="20"/>
              </w:rPr>
              <w:t>МБДОУ «Детский сад «Олененок» с. Майма»</w:t>
            </w:r>
          </w:p>
          <w:p w:rsidR="004D12EA" w:rsidRPr="004C7098" w:rsidRDefault="004D12EA" w:rsidP="004D12EA">
            <w:pPr>
              <w:adjustRightInd w:val="0"/>
              <w:spacing w:before="0" w:line="240" w:lineRule="auto"/>
              <w:ind w:left="0" w:right="0"/>
              <w:jc w:val="left"/>
              <w:rPr>
                <w:sz w:val="20"/>
              </w:rPr>
            </w:pPr>
            <w:r w:rsidRPr="004C7098">
              <w:rPr>
                <w:sz w:val="20"/>
              </w:rPr>
              <w:t>ОГРН 1030400668352</w:t>
            </w:r>
          </w:p>
          <w:p w:rsidR="004D12EA" w:rsidRPr="002E7DA3" w:rsidRDefault="004D12EA" w:rsidP="004D12EA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649100, Майминский район, с. Майма, ул. Гидростроителей, д. 31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z w:val="20"/>
              </w:rPr>
              <w:t>ул. Гидростроителей</w:t>
            </w:r>
            <w:r w:rsidRPr="004C7098">
              <w:rPr>
                <w:sz w:val="20"/>
              </w:rPr>
              <w:t>, д. 31</w:t>
            </w:r>
            <w:r>
              <w:rPr>
                <w:sz w:val="20"/>
              </w:rPr>
              <w:t xml:space="preserve">, </w:t>
            </w:r>
            <w:r w:rsidRPr="002E7DA3">
              <w:rPr>
                <w:snapToGrid/>
                <w:sz w:val="20"/>
              </w:rPr>
              <w:t>схема – приложение 4 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12EA" w:rsidRPr="004C7098" w:rsidRDefault="004D12EA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  <w:vertAlign w:val="superscript"/>
              </w:rPr>
            </w:pPr>
            <w:r w:rsidRPr="004C7098">
              <w:rPr>
                <w:sz w:val="20"/>
              </w:rPr>
              <w:t xml:space="preserve">Бетонированная площадка </w:t>
            </w:r>
            <w:r w:rsidRPr="004C7098">
              <w:rPr>
                <w:sz w:val="20"/>
                <w:lang w:val="en-US"/>
              </w:rPr>
              <w:t>S</w:t>
            </w:r>
            <w:r w:rsidRPr="004C7098">
              <w:rPr>
                <w:sz w:val="20"/>
              </w:rPr>
              <w:t>=2 м</w:t>
            </w:r>
            <w:r w:rsidRPr="004C7098">
              <w:rPr>
                <w:sz w:val="20"/>
                <w:vertAlign w:val="superscript"/>
              </w:rPr>
              <w:t>2</w:t>
            </w:r>
          </w:p>
          <w:p w:rsidR="004D12EA" w:rsidRPr="004C7098" w:rsidRDefault="004D12EA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1 металлический контейнер</w:t>
            </w:r>
          </w:p>
          <w:p w:rsidR="004D12EA" w:rsidRPr="00917900" w:rsidRDefault="004D12EA" w:rsidP="005B6D69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 xml:space="preserve"> – 0,75 м</w:t>
            </w:r>
            <w:r w:rsidRPr="004C7098">
              <w:rPr>
                <w:sz w:val="20"/>
                <w:vertAlign w:val="superscript"/>
              </w:rPr>
              <w:t>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Образовательная деятельность: здание, земельный участок</w:t>
            </w:r>
          </w:p>
        </w:tc>
      </w:tr>
      <w:tr w:rsidR="004D12EA" w:rsidRPr="002E7DA3" w:rsidTr="00496BCC">
        <w:trPr>
          <w:trHeight w:val="1290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2E7DA3" w:rsidRDefault="004D12EA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14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723F1F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МЙЮ14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napToGrid/>
                <w:sz w:val="20"/>
              </w:rPr>
              <w:t>МБДОУ «Детский сад к</w:t>
            </w:r>
            <w:r>
              <w:rPr>
                <w:snapToGrid/>
                <w:sz w:val="20"/>
              </w:rPr>
              <w:t xml:space="preserve">омбинированного типа «Колосок» </w:t>
            </w:r>
            <w:r w:rsidRPr="004C7098">
              <w:rPr>
                <w:sz w:val="20"/>
              </w:rPr>
              <w:t>Майминский район, с. Майма, ул.  Ленина № 56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891FA0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ул. Ленина № 56</w:t>
            </w:r>
            <w:r w:rsidR="005B6D69">
              <w:rPr>
                <w:sz w:val="20"/>
              </w:rPr>
              <w:t xml:space="preserve">, </w:t>
            </w:r>
            <w:r w:rsidR="005B6D69" w:rsidRPr="002E7DA3">
              <w:rPr>
                <w:snapToGrid/>
                <w:sz w:val="20"/>
              </w:rPr>
              <w:t>схема – приложение 4 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1FA0" w:rsidRPr="004C7098" w:rsidRDefault="00891FA0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Асфальтированная площадка 1 металлический контейнер</w:t>
            </w:r>
          </w:p>
          <w:p w:rsidR="004D12EA" w:rsidRPr="002E7DA3" w:rsidRDefault="00891FA0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>–  0,75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Образовательная деятельность: здание, земельный участок</w:t>
            </w:r>
          </w:p>
        </w:tc>
      </w:tr>
      <w:tr w:rsidR="004D12EA" w:rsidRPr="002E7DA3" w:rsidTr="00496BCC">
        <w:trPr>
          <w:trHeight w:val="1290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2E7DA3" w:rsidRDefault="004D12EA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15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723F1F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МЙЮ15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891FA0" w:rsidRDefault="00891FA0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891FA0">
              <w:rPr>
                <w:shadow/>
                <w:sz w:val="20"/>
              </w:rPr>
              <w:t xml:space="preserve">ПАО «Ростелеком» МИКРОРЕГИОНАЛЬНЫЙ ФИЛИАЛ «СИБИРЬ» АЛТАЙСКИЙ ФИЛИАЛ, Майминский район,  с. Майма, ул. Ленина № 4, </w:t>
            </w:r>
            <w:r w:rsidRPr="00891FA0">
              <w:rPr>
                <w:sz w:val="20"/>
              </w:rPr>
              <w:t xml:space="preserve">ОГРН </w:t>
            </w:r>
            <w:r w:rsidRPr="00891FA0">
              <w:rPr>
                <w:color w:val="333333"/>
                <w:sz w:val="20"/>
                <w:shd w:val="clear" w:color="auto" w:fill="FFFFFF"/>
              </w:rPr>
              <w:t>1027700198767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 xml:space="preserve">ул. Ленина № </w:t>
            </w:r>
            <w:r>
              <w:rPr>
                <w:sz w:val="20"/>
              </w:rPr>
              <w:t>4</w:t>
            </w:r>
            <w:r w:rsidR="005B6D69">
              <w:rPr>
                <w:sz w:val="20"/>
              </w:rPr>
              <w:t xml:space="preserve">, </w:t>
            </w:r>
            <w:r w:rsidR="005B6D69" w:rsidRPr="002E7DA3">
              <w:rPr>
                <w:snapToGrid/>
                <w:sz w:val="20"/>
              </w:rPr>
              <w:t xml:space="preserve">схема – приложение </w:t>
            </w:r>
            <w:r w:rsidR="005B6D69">
              <w:rPr>
                <w:snapToGrid/>
                <w:sz w:val="20"/>
              </w:rPr>
              <w:t>6</w:t>
            </w:r>
            <w:r w:rsidR="005B6D69" w:rsidRPr="002E7DA3"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1FA0" w:rsidRPr="004C7098" w:rsidRDefault="00891FA0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Асфальтированная площадка 3 металлических контейнера</w:t>
            </w:r>
          </w:p>
          <w:p w:rsidR="004D12EA" w:rsidRPr="002E7DA3" w:rsidRDefault="00891FA0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>–  0,75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Телекоммуникационные услуги: здание, земельный участок</w:t>
            </w:r>
          </w:p>
        </w:tc>
      </w:tr>
      <w:tr w:rsidR="004D12EA" w:rsidRPr="002E7DA3" w:rsidTr="00496BCC">
        <w:trPr>
          <w:trHeight w:val="1290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2E7DA3" w:rsidRDefault="004D12EA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16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723F1F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МЙЮ16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Отдел МВД России по Майминскому району, Майминский район, с. Майма, ул. Ленина 2, ОГРН 1030400665096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ул. Ленина 2</w:t>
            </w:r>
            <w:r w:rsidR="005B6D69">
              <w:rPr>
                <w:sz w:val="20"/>
              </w:rPr>
              <w:t xml:space="preserve">, </w:t>
            </w:r>
            <w:r w:rsidR="005B6D69" w:rsidRPr="002E7DA3">
              <w:rPr>
                <w:snapToGrid/>
                <w:sz w:val="20"/>
              </w:rPr>
              <w:t xml:space="preserve">схема – приложение </w:t>
            </w:r>
            <w:r w:rsidR="005B6D69">
              <w:rPr>
                <w:snapToGrid/>
                <w:sz w:val="20"/>
              </w:rPr>
              <w:t>6</w:t>
            </w:r>
            <w:r w:rsidR="005B6D69" w:rsidRPr="002E7DA3"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1FA0" w:rsidRPr="004C7098" w:rsidRDefault="00891FA0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>Асфальтированная площадка – 3 м</w:t>
            </w:r>
            <w:r w:rsidRPr="004C7098">
              <w:rPr>
                <w:sz w:val="20"/>
                <w:vertAlign w:val="superscript"/>
              </w:rPr>
              <w:t>2</w:t>
            </w:r>
            <w:r w:rsidRPr="004C7098">
              <w:rPr>
                <w:sz w:val="20"/>
              </w:rPr>
              <w:t>, 1 металлический контейнер</w:t>
            </w:r>
          </w:p>
          <w:p w:rsidR="004D12EA" w:rsidRPr="00917900" w:rsidRDefault="00891FA0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>–  0,6 м</w:t>
            </w:r>
            <w:r w:rsidRPr="004C7098">
              <w:rPr>
                <w:sz w:val="20"/>
                <w:vertAlign w:val="superscript"/>
              </w:rPr>
              <w:t>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Правоохранная деятельность органов власти: Здание, земельный участок</w:t>
            </w:r>
          </w:p>
        </w:tc>
      </w:tr>
      <w:tr w:rsidR="004D12EA" w:rsidRPr="002E7DA3" w:rsidTr="00496BCC">
        <w:trPr>
          <w:trHeight w:val="1290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2E7DA3" w:rsidRDefault="004D12EA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lastRenderedPageBreak/>
              <w:t>17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723F1F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МЙЮ17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napToGrid/>
                <w:sz w:val="20"/>
              </w:rPr>
              <w:t xml:space="preserve">Администрация муниципального образования "Майминский район", </w:t>
            </w:r>
            <w:r w:rsidRPr="004C7098">
              <w:rPr>
                <w:sz w:val="20"/>
              </w:rPr>
              <w:t>ОГРН</w:t>
            </w:r>
            <w:r w:rsidRPr="004C7098">
              <w:rPr>
                <w:snapToGrid/>
                <w:sz w:val="20"/>
              </w:rPr>
              <w:t xml:space="preserve"> 1030400667769, 649100, Алтай Респ, Майминский р-н, Майма с, Ленина ул, дом № 22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ул. Ленина 22</w:t>
            </w:r>
            <w:r w:rsidR="005B6D69">
              <w:rPr>
                <w:snapToGrid/>
                <w:sz w:val="20"/>
              </w:rPr>
              <w:t xml:space="preserve">, </w:t>
            </w:r>
            <w:r w:rsidR="005B6D69" w:rsidRPr="002E7DA3">
              <w:rPr>
                <w:snapToGrid/>
                <w:sz w:val="20"/>
              </w:rPr>
              <w:t xml:space="preserve">схема – приложение </w:t>
            </w:r>
            <w:r w:rsidR="005B6D69">
              <w:rPr>
                <w:snapToGrid/>
                <w:sz w:val="20"/>
              </w:rPr>
              <w:t>6</w:t>
            </w:r>
            <w:r w:rsidR="005B6D69" w:rsidRPr="002E7DA3"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1FA0" w:rsidRPr="004C7098" w:rsidRDefault="00891FA0" w:rsidP="00891FA0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>
              <w:rPr>
                <w:sz w:val="20"/>
              </w:rPr>
              <w:t>деревянный настил</w:t>
            </w:r>
            <w:r w:rsidRPr="004C7098">
              <w:rPr>
                <w:sz w:val="20"/>
              </w:rPr>
              <w:t xml:space="preserve">, </w:t>
            </w:r>
            <w:r>
              <w:rPr>
                <w:sz w:val="20"/>
              </w:rPr>
              <w:t>3</w:t>
            </w:r>
            <w:r w:rsidRPr="004C7098">
              <w:rPr>
                <w:sz w:val="20"/>
              </w:rPr>
              <w:t xml:space="preserve"> металлически</w:t>
            </w:r>
            <w:r>
              <w:rPr>
                <w:sz w:val="20"/>
              </w:rPr>
              <w:t>х</w:t>
            </w:r>
            <w:r w:rsidRPr="004C7098">
              <w:rPr>
                <w:sz w:val="20"/>
              </w:rPr>
              <w:t xml:space="preserve"> контейнер</w:t>
            </w:r>
            <w:r>
              <w:rPr>
                <w:sz w:val="20"/>
              </w:rPr>
              <w:t>а</w:t>
            </w:r>
          </w:p>
          <w:p w:rsidR="004D12EA" w:rsidRPr="00917900" w:rsidRDefault="00891FA0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>–  0,</w:t>
            </w:r>
            <w:r>
              <w:rPr>
                <w:sz w:val="20"/>
              </w:rPr>
              <w:t>75</w:t>
            </w:r>
            <w:r w:rsidRPr="004C7098">
              <w:rPr>
                <w:sz w:val="20"/>
              </w:rPr>
              <w:t xml:space="preserve"> м</w:t>
            </w:r>
            <w:r w:rsidRPr="004C7098">
              <w:rPr>
                <w:sz w:val="20"/>
                <w:vertAlign w:val="superscript"/>
              </w:rPr>
              <w:t>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891FA0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Деятельность органов местного самоуправления</w:t>
            </w:r>
          </w:p>
        </w:tc>
      </w:tr>
      <w:tr w:rsidR="004D12EA" w:rsidRPr="002E7DA3" w:rsidTr="00496BCC">
        <w:trPr>
          <w:trHeight w:val="1290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2E7DA3" w:rsidRDefault="004D12EA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18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723F1F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МЙЮ18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E9554B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ООО «Биостимул», 649100, Майминский район, с. Майма, ул. Ленина, 60</w:t>
            </w:r>
            <w:r>
              <w:rPr>
                <w:sz w:val="20"/>
              </w:rPr>
              <w:t>, ОГРН 1207700001640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E20AB8" w:rsidP="00B132C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z w:val="20"/>
              </w:rPr>
              <w:t>у</w:t>
            </w:r>
            <w:r w:rsidR="00E9554B" w:rsidRPr="004C7098">
              <w:rPr>
                <w:sz w:val="20"/>
              </w:rPr>
              <w:t>л. Ленина, 60</w:t>
            </w:r>
            <w:r w:rsidR="005B6D69">
              <w:rPr>
                <w:sz w:val="20"/>
              </w:rPr>
              <w:t xml:space="preserve">, </w:t>
            </w:r>
            <w:r w:rsidR="005B6D69" w:rsidRPr="002E7DA3">
              <w:rPr>
                <w:snapToGrid/>
                <w:sz w:val="20"/>
              </w:rPr>
              <w:t xml:space="preserve">схема – приложение </w:t>
            </w:r>
            <w:r w:rsidR="00B132CD">
              <w:rPr>
                <w:snapToGrid/>
                <w:sz w:val="20"/>
              </w:rPr>
              <w:t xml:space="preserve">15 </w:t>
            </w:r>
            <w:r w:rsidR="005B6D69" w:rsidRPr="002E7DA3">
              <w:rPr>
                <w:snapToGrid/>
                <w:sz w:val="20"/>
              </w:rPr>
              <w:t>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9554B" w:rsidRPr="004C7098" w:rsidRDefault="00E9554B" w:rsidP="00E9554B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  <w:vertAlign w:val="superscript"/>
              </w:rPr>
            </w:pPr>
            <w:r w:rsidRPr="004C7098">
              <w:rPr>
                <w:sz w:val="20"/>
              </w:rPr>
              <w:t xml:space="preserve">Асфальтированная площадка </w:t>
            </w:r>
            <w:r w:rsidRPr="004C7098">
              <w:rPr>
                <w:sz w:val="20"/>
                <w:lang w:val="en-US"/>
              </w:rPr>
              <w:t>S</w:t>
            </w:r>
            <w:r w:rsidRPr="004C7098">
              <w:rPr>
                <w:sz w:val="20"/>
              </w:rPr>
              <w:t>=6 м</w:t>
            </w:r>
            <w:r w:rsidRPr="004C7098">
              <w:rPr>
                <w:sz w:val="20"/>
                <w:vertAlign w:val="superscript"/>
              </w:rPr>
              <w:t>2</w:t>
            </w:r>
          </w:p>
          <w:p w:rsidR="00E9554B" w:rsidRPr="004C7098" w:rsidRDefault="00E9554B" w:rsidP="00E9554B">
            <w:pPr>
              <w:adjustRightInd w:val="0"/>
              <w:spacing w:before="0" w:line="240" w:lineRule="auto"/>
              <w:ind w:left="0" w:right="0"/>
              <w:jc w:val="both"/>
              <w:rPr>
                <w:sz w:val="20"/>
              </w:rPr>
            </w:pPr>
            <w:r w:rsidRPr="004C7098">
              <w:rPr>
                <w:sz w:val="20"/>
              </w:rPr>
              <w:t xml:space="preserve">3 металлических контейнера с крышкой </w:t>
            </w: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 xml:space="preserve">– </w:t>
            </w:r>
            <w:smartTag w:uri="urn:schemas-microsoft-com:office:smarttags" w:element="metricconverter">
              <w:smartTagPr>
                <w:attr w:name="ProductID" w:val="0,75 м3"/>
              </w:smartTagPr>
              <w:r w:rsidRPr="004C7098">
                <w:rPr>
                  <w:sz w:val="20"/>
                </w:rPr>
                <w:t>0,75 м</w:t>
              </w:r>
              <w:r w:rsidRPr="004C7098">
                <w:rPr>
                  <w:sz w:val="20"/>
                  <w:vertAlign w:val="superscript"/>
                </w:rPr>
                <w:t>3</w:t>
              </w:r>
            </w:smartTag>
          </w:p>
          <w:p w:rsidR="004D12EA" w:rsidRPr="00917900" w:rsidRDefault="00E9554B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  <w:lang w:val="en-US"/>
              </w:rPr>
              <w:t>V</w:t>
            </w:r>
            <w:r w:rsidRPr="004C7098">
              <w:rPr>
                <w:sz w:val="20"/>
              </w:rPr>
              <w:t>– 0,75 м</w:t>
            </w:r>
            <w:r w:rsidRPr="004C7098">
              <w:rPr>
                <w:sz w:val="20"/>
                <w:vertAlign w:val="superscript"/>
              </w:rPr>
              <w:t>3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E9554B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 w:rsidRPr="004C7098">
              <w:rPr>
                <w:sz w:val="20"/>
              </w:rPr>
              <w:t>служебное помещение, магазин (розничная торговля)</w:t>
            </w:r>
          </w:p>
        </w:tc>
      </w:tr>
      <w:tr w:rsidR="004D12EA" w:rsidRPr="002E7DA3" w:rsidTr="00496BCC">
        <w:trPr>
          <w:trHeight w:val="1290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2E7DA3" w:rsidRDefault="004D12EA" w:rsidP="002E7DA3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19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12EA" w:rsidRPr="00723F1F" w:rsidRDefault="004D12EA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  <w:u w:val="single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МЙЮ19</w:t>
            </w:r>
          </w:p>
        </w:tc>
        <w:tc>
          <w:tcPr>
            <w:tcW w:w="11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E20AB8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ООО «Алтайский Пивной Дом» ОГРН 1092204005288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E20AB8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z w:val="20"/>
              </w:rPr>
              <w:t>ул. Энергетиков, 3 А</w:t>
            </w:r>
            <w:r w:rsidR="005B6D69">
              <w:rPr>
                <w:sz w:val="20"/>
              </w:rPr>
              <w:t xml:space="preserve">, </w:t>
            </w:r>
            <w:r w:rsidR="005B6D69" w:rsidRPr="002E7DA3">
              <w:rPr>
                <w:snapToGrid/>
                <w:sz w:val="20"/>
              </w:rPr>
              <w:t xml:space="preserve">схема – приложение </w:t>
            </w:r>
            <w:r w:rsidR="005B6D69">
              <w:rPr>
                <w:snapToGrid/>
                <w:sz w:val="20"/>
              </w:rPr>
              <w:t>3</w:t>
            </w:r>
            <w:r w:rsidR="005B6D69" w:rsidRPr="002E7DA3"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E20AB8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основание – бетон, </w:t>
            </w:r>
            <w:r w:rsidRPr="004C7098">
              <w:rPr>
                <w:snapToGrid/>
                <w:sz w:val="20"/>
              </w:rPr>
              <w:t xml:space="preserve">площадь (S) - </w:t>
            </w:r>
            <w:r>
              <w:rPr>
                <w:snapToGrid/>
                <w:sz w:val="20"/>
              </w:rPr>
              <w:t>8</w:t>
            </w:r>
            <w:r w:rsidRPr="004C7098">
              <w:rPr>
                <w:snapToGrid/>
                <w:sz w:val="20"/>
              </w:rPr>
              <w:t xml:space="preserve"> м2</w:t>
            </w:r>
            <w:r>
              <w:rPr>
                <w:snapToGrid/>
                <w:sz w:val="20"/>
              </w:rPr>
              <w:t xml:space="preserve">, контейнера - </w:t>
            </w:r>
            <w:r w:rsidRPr="003F77BC">
              <w:rPr>
                <w:snapToGrid/>
                <w:sz w:val="20"/>
              </w:rPr>
              <w:t>V-</w:t>
            </w:r>
            <w:r>
              <w:rPr>
                <w:snapToGrid/>
                <w:sz w:val="20"/>
              </w:rPr>
              <w:t>0,75м2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12EA" w:rsidRPr="002E7DA3" w:rsidRDefault="00E20AB8" w:rsidP="002E7DA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оптовая торговля пивом</w:t>
            </w:r>
          </w:p>
        </w:tc>
      </w:tr>
    </w:tbl>
    <w:p w:rsidR="002E7DA3" w:rsidRPr="00E9554B" w:rsidRDefault="002E7DA3" w:rsidP="00E9554B">
      <w:pPr>
        <w:spacing w:before="0" w:line="240" w:lineRule="auto"/>
        <w:ind w:left="0" w:right="0" w:firstLine="720"/>
        <w:jc w:val="both"/>
        <w:rPr>
          <w:bCs/>
          <w:snapToGrid/>
          <w:color w:val="000000"/>
          <w:sz w:val="24"/>
          <w:szCs w:val="24"/>
        </w:rPr>
      </w:pPr>
      <w:r w:rsidRPr="00E9554B">
        <w:rPr>
          <w:sz w:val="24"/>
          <w:szCs w:val="24"/>
        </w:rPr>
        <w:t xml:space="preserve">2.3. </w:t>
      </w:r>
      <w:r w:rsidRPr="00E9554B">
        <w:rPr>
          <w:bCs/>
          <w:snapToGrid/>
          <w:color w:val="000000"/>
          <w:sz w:val="24"/>
          <w:szCs w:val="24"/>
        </w:rPr>
        <w:t>Реестр размещения мест</w:t>
      </w:r>
      <w:r w:rsidR="00122524">
        <w:rPr>
          <w:bCs/>
          <w:snapToGrid/>
          <w:color w:val="000000"/>
          <w:sz w:val="24"/>
          <w:szCs w:val="24"/>
        </w:rPr>
        <w:t xml:space="preserve"> (площадок) накопления ТКО </w:t>
      </w:r>
      <w:r w:rsidRPr="00E9554B">
        <w:rPr>
          <w:bCs/>
          <w:snapToGrid/>
          <w:color w:val="000000"/>
          <w:sz w:val="24"/>
          <w:szCs w:val="24"/>
        </w:rPr>
        <w:t>муниципального образования «</w:t>
      </w:r>
      <w:r w:rsidR="00816EF8" w:rsidRPr="00E9554B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E9554B">
        <w:rPr>
          <w:bCs/>
          <w:snapToGrid/>
          <w:color w:val="000000"/>
          <w:sz w:val="24"/>
          <w:szCs w:val="24"/>
        </w:rPr>
        <w:t>» (собственность индивидуальных предпринимателей) (далее – Реестр)</w:t>
      </w:r>
    </w:p>
    <w:tbl>
      <w:tblPr>
        <w:tblW w:w="5000" w:type="pct"/>
        <w:tblLook w:val="04A0"/>
      </w:tblPr>
      <w:tblGrid>
        <w:gridCol w:w="407"/>
        <w:gridCol w:w="1414"/>
        <w:gridCol w:w="1885"/>
        <w:gridCol w:w="2193"/>
        <w:gridCol w:w="1644"/>
        <w:gridCol w:w="1744"/>
      </w:tblGrid>
      <w:tr w:rsidR="002C5773" w:rsidRPr="00E9554B" w:rsidTr="000A1498">
        <w:trPr>
          <w:trHeight w:val="1875"/>
        </w:trPr>
        <w:tc>
          <w:tcPr>
            <w:tcW w:w="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C5773" w:rsidRPr="00E9554B" w:rsidRDefault="002C5773" w:rsidP="002C577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 w:rsidRPr="00E9554B">
              <w:rPr>
                <w:snapToGrid/>
                <w:color w:val="000000"/>
                <w:sz w:val="20"/>
              </w:rPr>
              <w:t>№</w:t>
            </w:r>
          </w:p>
        </w:tc>
        <w:tc>
          <w:tcPr>
            <w:tcW w:w="7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C5773" w:rsidRPr="00E9554B" w:rsidRDefault="002C5773" w:rsidP="002C577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E9554B">
              <w:rPr>
                <w:snapToGrid/>
                <w:sz w:val="20"/>
              </w:rPr>
              <w:t>№ контейнерной площадки</w:t>
            </w:r>
          </w:p>
        </w:tc>
        <w:tc>
          <w:tcPr>
            <w:tcW w:w="10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C5773" w:rsidRPr="00E9554B" w:rsidRDefault="002C5773" w:rsidP="002C577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E9554B">
              <w:rPr>
                <w:snapToGrid/>
                <w:sz w:val="20"/>
              </w:rPr>
              <w:t>Данные о собственниках мест (площадок) накопления ТКО (для юридических лиц: полное наименование и ОРГН записи в ЕГРЮЛ, адрес; для индивидуальных предпринимателей: Ф.И.О., ОГРН записи в ЕГРИП, адрес регистрации по месту жительства)</w:t>
            </w:r>
          </w:p>
        </w:tc>
        <w:tc>
          <w:tcPr>
            <w:tcW w:w="11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C5773" w:rsidRPr="00E9554B" w:rsidRDefault="002C5773" w:rsidP="002C577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E9554B">
              <w:rPr>
                <w:snapToGrid/>
                <w:sz w:val="20"/>
              </w:rPr>
              <w:t>Данные о нахождении мест (площадок) накопления ТКО (сведения об адресе и (или) географических координатах), схема размещения мест (площадок) накопления ТКО (далее - схема)</w:t>
            </w:r>
          </w:p>
        </w:tc>
        <w:tc>
          <w:tcPr>
            <w:tcW w:w="8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C5773" w:rsidRPr="00E9554B" w:rsidRDefault="002C5773" w:rsidP="002C577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E9554B">
              <w:rPr>
                <w:snapToGrid/>
                <w:sz w:val="20"/>
              </w:rPr>
              <w:t>Данные о технических характеристиках мест (площадок) накопления ТКО (сведения об используемом покрытии, площади, количестве размещенных и планируемых к размещению контейнеров и бункеров с указанием их объема)</w:t>
            </w:r>
          </w:p>
        </w:tc>
        <w:tc>
          <w:tcPr>
            <w:tcW w:w="9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C5773" w:rsidRPr="00E9554B" w:rsidRDefault="002C5773" w:rsidP="002C5773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 w:rsidRPr="00E9554B">
              <w:rPr>
                <w:snapToGrid/>
                <w:sz w:val="20"/>
              </w:rPr>
              <w:t>Данные об источниках образования ТКО, которые складируются в местах (площадках) накопления ТКО (сведения об одном или нескольких объектах капитального строительства, территории (части территории) поселения при осуществлении деятельности которых образуются ТКО, складируемые в соответствующих местах (на площадках) накопления ТКО)</w:t>
            </w:r>
          </w:p>
        </w:tc>
      </w:tr>
      <w:tr w:rsidR="00A216AD" w:rsidRPr="00E9554B" w:rsidTr="00E267EC">
        <w:trPr>
          <w:trHeight w:val="282"/>
        </w:trPr>
        <w:tc>
          <w:tcPr>
            <w:tcW w:w="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16AD" w:rsidRPr="00E9554B" w:rsidRDefault="00A216AD" w:rsidP="00E267EC">
            <w:pPr>
              <w:widowControl/>
              <w:spacing w:before="0" w:line="240" w:lineRule="auto"/>
              <w:ind w:left="0" w:right="0"/>
              <w:rPr>
                <w:snapToGrid/>
                <w:color w:val="000000"/>
                <w:sz w:val="20"/>
              </w:rPr>
            </w:pPr>
          </w:p>
        </w:tc>
        <w:tc>
          <w:tcPr>
            <w:tcW w:w="7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216AD" w:rsidRPr="00E9554B" w:rsidRDefault="00E267EC" w:rsidP="00E267EC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1</w:t>
            </w:r>
          </w:p>
        </w:tc>
        <w:tc>
          <w:tcPr>
            <w:tcW w:w="10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216AD" w:rsidRPr="00E9554B" w:rsidRDefault="00E267EC" w:rsidP="00E267EC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2</w:t>
            </w:r>
          </w:p>
        </w:tc>
        <w:tc>
          <w:tcPr>
            <w:tcW w:w="11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216AD" w:rsidRPr="00E9554B" w:rsidRDefault="00E267EC" w:rsidP="00E267EC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3</w:t>
            </w:r>
          </w:p>
        </w:tc>
        <w:tc>
          <w:tcPr>
            <w:tcW w:w="8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216AD" w:rsidRPr="00E9554B" w:rsidRDefault="00E267EC" w:rsidP="00E267EC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4</w:t>
            </w:r>
          </w:p>
        </w:tc>
        <w:tc>
          <w:tcPr>
            <w:tcW w:w="9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216AD" w:rsidRPr="00E9554B" w:rsidRDefault="00E267EC" w:rsidP="00E267EC">
            <w:pPr>
              <w:widowControl/>
              <w:spacing w:before="0" w:line="240" w:lineRule="auto"/>
              <w:ind w:left="0" w:right="0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5</w:t>
            </w:r>
          </w:p>
        </w:tc>
      </w:tr>
      <w:tr w:rsidR="00E267EC" w:rsidRPr="00E9554B" w:rsidTr="00E267EC">
        <w:trPr>
          <w:trHeight w:val="1265"/>
        </w:trPr>
        <w:tc>
          <w:tcPr>
            <w:tcW w:w="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E9554B" w:rsidRDefault="00E267EC" w:rsidP="002C577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</w:p>
        </w:tc>
        <w:tc>
          <w:tcPr>
            <w:tcW w:w="7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E82A7D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МЙИП1</w:t>
            </w:r>
          </w:p>
        </w:tc>
        <w:tc>
          <w:tcPr>
            <w:tcW w:w="10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E82A7D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 w:rsidRPr="008A64DE">
              <w:rPr>
                <w:snapToGrid/>
                <w:sz w:val="20"/>
              </w:rPr>
              <w:t>Индивидуал</w:t>
            </w:r>
            <w:r>
              <w:rPr>
                <w:snapToGrid/>
                <w:sz w:val="20"/>
              </w:rPr>
              <w:t>ьный предприниматель, с. Майма,</w:t>
            </w:r>
            <w:r w:rsidRPr="008A64DE">
              <w:rPr>
                <w:snapToGrid/>
                <w:sz w:val="20"/>
              </w:rPr>
              <w:t xml:space="preserve"> </w:t>
            </w:r>
            <w:r w:rsidRPr="008A64DE">
              <w:rPr>
                <w:sz w:val="20"/>
                <w:shd w:val="clear" w:color="auto" w:fill="FFFFFF"/>
              </w:rPr>
              <w:t>ОГРНИП 304040826000061</w:t>
            </w:r>
          </w:p>
        </w:tc>
        <w:tc>
          <w:tcPr>
            <w:tcW w:w="11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E82A7D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 w:rsidRPr="008A64DE">
              <w:rPr>
                <w:snapToGrid/>
                <w:sz w:val="20"/>
              </w:rPr>
              <w:t>ул. Советская 193 А</w:t>
            </w:r>
            <w:r>
              <w:rPr>
                <w:sz w:val="20"/>
              </w:rPr>
              <w:t xml:space="preserve">, </w:t>
            </w:r>
            <w:r w:rsidRPr="002E7DA3">
              <w:rPr>
                <w:snapToGrid/>
                <w:sz w:val="20"/>
              </w:rPr>
              <w:t xml:space="preserve">схема – приложение </w:t>
            </w:r>
            <w:r>
              <w:rPr>
                <w:snapToGrid/>
                <w:sz w:val="20"/>
              </w:rPr>
              <w:t xml:space="preserve">10 </w:t>
            </w:r>
            <w:r w:rsidRPr="002E7DA3">
              <w:rPr>
                <w:snapToGrid/>
                <w:sz w:val="20"/>
              </w:rPr>
              <w:t>к настоящему Реестру</w:t>
            </w:r>
          </w:p>
        </w:tc>
        <w:tc>
          <w:tcPr>
            <w:tcW w:w="8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E82A7D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 w:rsidRPr="008A64DE">
              <w:rPr>
                <w:snapToGrid/>
                <w:sz w:val="20"/>
              </w:rPr>
              <w:t>бетонированное покрытие, ограждение, площадка,  1 контейнер V-0,75м3</w:t>
            </w:r>
          </w:p>
        </w:tc>
        <w:tc>
          <w:tcPr>
            <w:tcW w:w="9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E82A7D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 w:rsidRPr="008A64DE">
              <w:rPr>
                <w:snapToGrid/>
                <w:sz w:val="20"/>
              </w:rPr>
              <w:t>Розничная торговля</w:t>
            </w:r>
          </w:p>
        </w:tc>
      </w:tr>
      <w:tr w:rsidR="00E267EC" w:rsidRPr="00E9554B" w:rsidTr="00E267EC">
        <w:trPr>
          <w:trHeight w:val="1124"/>
        </w:trPr>
        <w:tc>
          <w:tcPr>
            <w:tcW w:w="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E9554B" w:rsidRDefault="00E267EC" w:rsidP="002C5773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lastRenderedPageBreak/>
              <w:t>2</w:t>
            </w:r>
          </w:p>
        </w:tc>
        <w:tc>
          <w:tcPr>
            <w:tcW w:w="7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A17396" w:rsidRDefault="00E267EC" w:rsidP="00E9554B">
            <w:pPr>
              <w:widowControl/>
              <w:spacing w:before="0" w:line="240" w:lineRule="auto"/>
              <w:ind w:left="0" w:right="0"/>
              <w:jc w:val="both"/>
              <w:rPr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МЙИП2</w:t>
            </w:r>
          </w:p>
        </w:tc>
        <w:tc>
          <w:tcPr>
            <w:tcW w:w="10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8A64DE" w:rsidRDefault="00E267EC" w:rsidP="007C6954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 w:rsidRPr="008A64DE">
              <w:rPr>
                <w:snapToGrid/>
                <w:sz w:val="20"/>
              </w:rPr>
              <w:t>Индивидуал</w:t>
            </w:r>
            <w:r>
              <w:rPr>
                <w:snapToGrid/>
                <w:sz w:val="20"/>
              </w:rPr>
              <w:t>ьный предприниматель, с. Майма, ул. Березовая роща №11</w:t>
            </w:r>
          </w:p>
        </w:tc>
        <w:tc>
          <w:tcPr>
            <w:tcW w:w="11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8A64DE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 xml:space="preserve">ул. Березовая роща №11, </w:t>
            </w:r>
            <w:r w:rsidRPr="002E7DA3">
              <w:rPr>
                <w:snapToGrid/>
                <w:sz w:val="20"/>
              </w:rPr>
              <w:t>схема – приложение 4 к настоящему Реестру</w:t>
            </w:r>
          </w:p>
        </w:tc>
        <w:tc>
          <w:tcPr>
            <w:tcW w:w="8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8A64DE" w:rsidRDefault="00E267EC" w:rsidP="005B6D69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закрытая площадка, выкатной контейнер 1 м3</w:t>
            </w:r>
          </w:p>
        </w:tc>
        <w:tc>
          <w:tcPr>
            <w:tcW w:w="9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E9554B">
            <w:pPr>
              <w:widowControl/>
              <w:spacing w:before="0" w:line="240" w:lineRule="auto"/>
              <w:ind w:left="0" w:right="0"/>
              <w:jc w:val="both"/>
              <w:rPr>
                <w:snapToGrid/>
                <w:sz w:val="20"/>
              </w:rPr>
            </w:pPr>
            <w:r w:rsidRPr="008A64DE">
              <w:rPr>
                <w:snapToGrid/>
                <w:sz w:val="20"/>
              </w:rPr>
              <w:t>Розничная торговля</w:t>
            </w:r>
          </w:p>
        </w:tc>
      </w:tr>
      <w:tr w:rsidR="00E267EC" w:rsidRPr="00E9554B" w:rsidTr="00E267EC">
        <w:trPr>
          <w:trHeight w:val="1097"/>
        </w:trPr>
        <w:tc>
          <w:tcPr>
            <w:tcW w:w="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7EC" w:rsidRPr="00E9554B" w:rsidRDefault="00E267EC" w:rsidP="00D74CEE">
            <w:pPr>
              <w:widowControl/>
              <w:spacing w:before="0" w:line="240" w:lineRule="auto"/>
              <w:ind w:left="0" w:right="0"/>
              <w:jc w:val="right"/>
              <w:rPr>
                <w:snapToGrid/>
                <w:color w:val="000000"/>
                <w:sz w:val="20"/>
              </w:rPr>
            </w:pPr>
            <w:r>
              <w:rPr>
                <w:snapToGrid/>
                <w:color w:val="000000"/>
                <w:sz w:val="20"/>
              </w:rPr>
              <w:t>4</w:t>
            </w:r>
          </w:p>
        </w:tc>
        <w:tc>
          <w:tcPr>
            <w:tcW w:w="7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 w:rsidRPr="00A17396">
              <w:rPr>
                <w:color w:val="000000"/>
                <w:sz w:val="20"/>
              </w:rPr>
              <w:t>84615430-</w:t>
            </w:r>
            <w:r>
              <w:rPr>
                <w:color w:val="000000"/>
                <w:sz w:val="20"/>
              </w:rPr>
              <w:t>МЙИП3</w:t>
            </w:r>
          </w:p>
        </w:tc>
        <w:tc>
          <w:tcPr>
            <w:tcW w:w="10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 w:rsidRPr="008A64DE">
              <w:rPr>
                <w:snapToGrid/>
                <w:sz w:val="20"/>
              </w:rPr>
              <w:t>Индивидуал</w:t>
            </w:r>
            <w:r>
              <w:rPr>
                <w:snapToGrid/>
                <w:sz w:val="20"/>
              </w:rPr>
              <w:t>ьный предприниматель, с. Майма, ул. Советская 193А</w:t>
            </w:r>
          </w:p>
        </w:tc>
        <w:tc>
          <w:tcPr>
            <w:tcW w:w="11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B132CD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>
              <w:rPr>
                <w:snapToGrid/>
                <w:sz w:val="20"/>
              </w:rPr>
              <w:t xml:space="preserve">ул. Жил. Массив Алгаир 38 А, </w:t>
            </w:r>
            <w:r w:rsidRPr="002E7DA3">
              <w:rPr>
                <w:snapToGrid/>
                <w:sz w:val="20"/>
              </w:rPr>
              <w:t xml:space="preserve">схема – приложение </w:t>
            </w:r>
            <w:r>
              <w:rPr>
                <w:snapToGrid/>
                <w:sz w:val="20"/>
              </w:rPr>
              <w:t>13</w:t>
            </w:r>
            <w:r w:rsidRPr="002E7DA3">
              <w:rPr>
                <w:snapToGrid/>
                <w:sz w:val="20"/>
              </w:rPr>
              <w:t xml:space="preserve"> к настоящему Реестру</w:t>
            </w:r>
          </w:p>
        </w:tc>
        <w:tc>
          <w:tcPr>
            <w:tcW w:w="8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5B6D69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>
              <w:rPr>
                <w:snapToGrid/>
                <w:sz w:val="20"/>
              </w:rPr>
              <w:t>закрытая площадка, выкатной контейнер 1 м3</w:t>
            </w:r>
          </w:p>
        </w:tc>
        <w:tc>
          <w:tcPr>
            <w:tcW w:w="9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67EC" w:rsidRPr="00E9554B" w:rsidRDefault="00E267EC" w:rsidP="00D74CEE">
            <w:pPr>
              <w:widowControl/>
              <w:spacing w:before="0" w:line="240" w:lineRule="auto"/>
              <w:ind w:left="0" w:right="0"/>
              <w:jc w:val="left"/>
              <w:rPr>
                <w:snapToGrid/>
                <w:color w:val="000000"/>
                <w:sz w:val="20"/>
              </w:rPr>
            </w:pPr>
            <w:r w:rsidRPr="008A64DE">
              <w:rPr>
                <w:snapToGrid/>
                <w:sz w:val="20"/>
              </w:rPr>
              <w:t>Розничная торговля</w:t>
            </w:r>
          </w:p>
        </w:tc>
      </w:tr>
    </w:tbl>
    <w:p w:rsidR="0035678B" w:rsidRDefault="0035678B" w:rsidP="0035678B">
      <w:pPr>
        <w:autoSpaceDE w:val="0"/>
        <w:spacing w:before="0" w:line="259" w:lineRule="auto"/>
        <w:ind w:left="4536" w:right="-6"/>
        <w:rPr>
          <w:sz w:val="24"/>
          <w:szCs w:val="24"/>
        </w:rPr>
      </w:pPr>
    </w:p>
    <w:p w:rsidR="002E7DA3" w:rsidRDefault="002E7DA3" w:rsidP="0035678B">
      <w:pPr>
        <w:autoSpaceDE w:val="0"/>
        <w:spacing w:before="0" w:line="259" w:lineRule="auto"/>
        <w:ind w:left="4536" w:right="-6"/>
        <w:rPr>
          <w:sz w:val="24"/>
          <w:szCs w:val="24"/>
        </w:rPr>
        <w:sectPr w:rsidR="002E7DA3" w:rsidSect="00A96EA1">
          <w:headerReference w:type="default" r:id="rId10"/>
          <w:type w:val="continuous"/>
          <w:pgSz w:w="11907" w:h="16840" w:code="9"/>
          <w:pgMar w:top="1134" w:right="851" w:bottom="1134" w:left="1985" w:header="0" w:footer="0" w:gutter="0"/>
          <w:cols w:space="60"/>
          <w:noEndnote/>
          <w:titlePg/>
          <w:docGrid w:linePitch="299"/>
        </w:sectPr>
      </w:pPr>
    </w:p>
    <w:p w:rsidR="0035678B" w:rsidRPr="00671C26" w:rsidRDefault="0035678B" w:rsidP="00D352A8">
      <w:pPr>
        <w:autoSpaceDE w:val="0"/>
        <w:spacing w:before="0" w:line="259" w:lineRule="auto"/>
        <w:ind w:left="0" w:right="-5670"/>
        <w:rPr>
          <w:sz w:val="24"/>
          <w:szCs w:val="24"/>
        </w:rPr>
      </w:pPr>
      <w:r w:rsidRPr="00671C26">
        <w:rPr>
          <w:sz w:val="24"/>
          <w:szCs w:val="24"/>
        </w:rPr>
        <w:lastRenderedPageBreak/>
        <w:t>ПРИЛОЖЕНИЕ № 1</w:t>
      </w:r>
    </w:p>
    <w:p w:rsidR="0035678B" w:rsidRDefault="0035678B" w:rsidP="00D352A8">
      <w:pPr>
        <w:autoSpaceDE w:val="0"/>
        <w:spacing w:before="0" w:line="259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35678B" w:rsidRDefault="0035678B" w:rsidP="00D352A8">
      <w:pPr>
        <w:autoSpaceDE w:val="0"/>
        <w:spacing w:before="0" w:line="259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35678B" w:rsidRPr="00816EF8" w:rsidRDefault="0035678B" w:rsidP="00D352A8">
      <w:pPr>
        <w:autoSpaceDE w:val="0"/>
        <w:spacing w:before="0" w:line="259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муниципального </w:t>
      </w:r>
      <w:r w:rsidRPr="00816EF8">
        <w:rPr>
          <w:sz w:val="24"/>
          <w:szCs w:val="24"/>
        </w:rPr>
        <w:t>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816EF8">
        <w:rPr>
          <w:sz w:val="24"/>
          <w:szCs w:val="24"/>
        </w:rPr>
        <w:t>»</w:t>
      </w:r>
    </w:p>
    <w:p w:rsidR="0035678B" w:rsidRPr="0041737F" w:rsidRDefault="0035678B" w:rsidP="00D352A8">
      <w:pPr>
        <w:autoSpaceDE w:val="0"/>
        <w:spacing w:before="0" w:line="259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35678B" w:rsidRDefault="003B3820" w:rsidP="00D352A8">
      <w:pPr>
        <w:spacing w:before="0" w:line="36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="0035678B" w:rsidRPr="009E4D7F">
        <w:rPr>
          <w:sz w:val="24"/>
          <w:szCs w:val="24"/>
        </w:rPr>
        <w:t>от «</w:t>
      </w:r>
      <w:r w:rsidR="0035678B">
        <w:rPr>
          <w:sz w:val="24"/>
          <w:szCs w:val="24"/>
        </w:rPr>
        <w:t>___</w:t>
      </w:r>
      <w:r w:rsidR="0035678B" w:rsidRPr="009E4D7F">
        <w:rPr>
          <w:sz w:val="24"/>
          <w:szCs w:val="24"/>
        </w:rPr>
        <w:t>»</w:t>
      </w:r>
      <w:r w:rsidR="0035678B">
        <w:rPr>
          <w:sz w:val="24"/>
          <w:szCs w:val="24"/>
        </w:rPr>
        <w:t xml:space="preserve"> </w:t>
      </w:r>
      <w:r>
        <w:rPr>
          <w:sz w:val="24"/>
          <w:szCs w:val="24"/>
        </w:rPr>
        <w:t>_______</w:t>
      </w:r>
      <w:r w:rsidR="0035678B" w:rsidRPr="009E4D7F">
        <w:rPr>
          <w:sz w:val="24"/>
          <w:szCs w:val="24"/>
        </w:rPr>
        <w:t xml:space="preserve"> 202</w:t>
      </w:r>
      <w:r w:rsidR="00A17396">
        <w:rPr>
          <w:sz w:val="24"/>
          <w:szCs w:val="24"/>
        </w:rPr>
        <w:t>4</w:t>
      </w:r>
      <w:r w:rsidR="0035678B" w:rsidRPr="009E4D7F">
        <w:rPr>
          <w:sz w:val="24"/>
          <w:szCs w:val="24"/>
        </w:rPr>
        <w:t xml:space="preserve"> года № </w:t>
      </w:r>
      <w:r w:rsidR="0035678B">
        <w:rPr>
          <w:sz w:val="24"/>
          <w:szCs w:val="24"/>
        </w:rPr>
        <w:t>____</w:t>
      </w:r>
    </w:p>
    <w:p w:rsidR="0035678B" w:rsidRDefault="0035678B" w:rsidP="00BE58A1">
      <w:pPr>
        <w:pStyle w:val="Heading"/>
        <w:ind w:firstLine="720"/>
        <w:jc w:val="both"/>
        <w:rPr>
          <w:rFonts w:ascii="Times New Roman" w:hAnsi="Times New Roman" w:cs="Times New Roman"/>
          <w:b w:val="0"/>
          <w:sz w:val="18"/>
          <w:szCs w:val="18"/>
        </w:rPr>
      </w:pPr>
      <w:r w:rsidRPr="00C86D30">
        <w:rPr>
          <w:rFonts w:ascii="Times New Roman" w:hAnsi="Times New Roman" w:cs="Times New Roman"/>
          <w:b w:val="0"/>
          <w:sz w:val="18"/>
          <w:szCs w:val="18"/>
        </w:rPr>
        <w:t>Схема размещения мест (площадок) накопления ТКО</w:t>
      </w:r>
      <w:r w:rsidR="00BE58A1">
        <w:rPr>
          <w:rFonts w:ascii="Times New Roman" w:hAnsi="Times New Roman" w:cs="Times New Roman"/>
          <w:b w:val="0"/>
          <w:sz w:val="18"/>
          <w:szCs w:val="18"/>
        </w:rPr>
        <w:t>: ул. 50 лет Победы 4, 24-2, 20-1</w:t>
      </w:r>
    </w:p>
    <w:p w:rsidR="0035678B" w:rsidRDefault="0008363E" w:rsidP="0035678B">
      <w:pPr>
        <w:pStyle w:val="Heading"/>
        <w:jc w:val="center"/>
        <w:rPr>
          <w:rFonts w:ascii="Times New Roman" w:hAnsi="Times New Roman" w:cs="Times New Roman"/>
          <w:b w:val="0"/>
          <w:sz w:val="16"/>
          <w:szCs w:val="16"/>
        </w:rPr>
      </w:pPr>
      <w:r>
        <w:rPr>
          <w:rFonts w:ascii="Times New Roman" w:hAnsi="Times New Roman" w:cs="Times New Roman"/>
          <w:b w:val="0"/>
          <w:noProof/>
          <w:sz w:val="16"/>
          <w:szCs w:val="16"/>
        </w:rPr>
        <w:pict>
          <v:shapetype id="_x0000_t46" coordsize="21600,21600" o:spt="46" adj="23400,24400,25200,21600,25200,4050,23400,4050" path="m@0@1l@2@3@4@5@6@7nfem@6,l@6,21600nfem,l21600,r,21600l,21600ns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  <v:f eqn="val #6"/>
              <v:f eqn="val #7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  <v:h position="#6,#7"/>
            </v:handles>
            <o:callout v:ext="edit" type="threeSegment" on="t" accentbar="t" textborder="f"/>
          </v:shapetype>
          <v:shape id="_x0000_s1096" type="#_x0000_t46" style="position:absolute;left:0;text-align:left;margin-left:293.3pt;margin-top:50.4pt;width:1in;height:24.25pt;z-index:251661312" adj="10815,58654,23850,51706,23850,8016,,8016">
            <v:textbox>
              <w:txbxContent>
                <w:p w:rsidR="003D2372" w:rsidRPr="00BE58A1" w:rsidRDefault="003D2372" w:rsidP="00BE58A1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50 лет Победы 4</w:t>
                  </w:r>
                </w:p>
              </w:txbxContent>
            </v:textbox>
            <o:callout v:ext="edit" minusy="t"/>
          </v:shape>
        </w:pict>
      </w:r>
      <w:r>
        <w:rPr>
          <w:rFonts w:ascii="Times New Roman" w:hAnsi="Times New Roman" w:cs="Times New Roman"/>
          <w:b w:val="0"/>
          <w:noProof/>
          <w:sz w:val="16"/>
          <w:szCs w:val="16"/>
        </w:rPr>
        <w:pict>
          <v:shapetype id="_x0000_t48" coordsize="21600,21600" o:spt="48" adj="-10080,24300,-3600,4050,-1800,4050" path="m@0@1l@2@3@4@5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/>
          </v:shapetype>
          <v:shape id="_x0000_s1095" type="#_x0000_t48" style="position:absolute;left:0;text-align:left;margin-left:493.85pt;margin-top:94.6pt;width:1in;height:24.25pt;z-index:251660288" adj=",48099,,8016,,8016">
            <v:textbox>
              <w:txbxContent>
                <w:p w:rsidR="003D2372" w:rsidRPr="00BE58A1" w:rsidRDefault="003D2372" w:rsidP="00BE58A1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50 лет Победы 26-2</w:t>
                  </w:r>
                </w:p>
              </w:txbxContent>
            </v:textbox>
            <o:callout v:ext="edit" minusy="t"/>
          </v:shape>
        </w:pict>
      </w:r>
      <w:r>
        <w:rPr>
          <w:rFonts w:ascii="Times New Roman" w:hAnsi="Times New Roman" w:cs="Times New Roman"/>
          <w:b w:val="0"/>
          <w:noProof/>
          <w:sz w:val="16"/>
          <w:szCs w:val="16"/>
        </w:rPr>
        <w:pict>
          <v:shape id="_x0000_s1093" type="#_x0000_t48" style="position:absolute;left:0;text-align:left;margin-left:456.1pt;margin-top:29.95pt;width:1in;height:24.25pt;z-index:251658240" adj=",48099,,8016,,8016">
            <v:textbox>
              <w:txbxContent>
                <w:p w:rsidR="003D2372" w:rsidRPr="00BE58A1" w:rsidRDefault="003D2372" w:rsidP="00BE58A1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50 лет Победы 20-1</w:t>
                  </w:r>
                </w:p>
              </w:txbxContent>
            </v:textbox>
            <o:callout v:ext="edit" minusy="t"/>
          </v:shape>
        </w:pict>
      </w:r>
      <w:r w:rsidR="00BE58A1" w:rsidRPr="00BE58A1">
        <w:rPr>
          <w:rFonts w:ascii="Times New Roman" w:hAnsi="Times New Roman" w:cs="Times New Roman"/>
          <w:b w:val="0"/>
          <w:noProof/>
          <w:sz w:val="16"/>
          <w:szCs w:val="16"/>
        </w:rPr>
        <w:drawing>
          <wp:inline distT="0" distB="0" distL="0" distR="0">
            <wp:extent cx="8892457" cy="3578087"/>
            <wp:effectExtent l="19050" t="0" r="3893" b="0"/>
            <wp:docPr id="11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51064" t="7692" r="549" b="17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3579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8A1" w:rsidRPr="00BE58A1" w:rsidRDefault="00BE58A1" w:rsidP="0035678B">
      <w:pPr>
        <w:pStyle w:val="Heading"/>
        <w:jc w:val="center"/>
        <w:rPr>
          <w:rFonts w:ascii="Times New Roman" w:hAnsi="Times New Roman" w:cs="Times New Roman"/>
          <w:b w:val="0"/>
          <w:sz w:val="20"/>
          <w:szCs w:val="20"/>
        </w:rPr>
      </w:pPr>
    </w:p>
    <w:p w:rsidR="00BE58A1" w:rsidRPr="00BE58A1" w:rsidRDefault="00BE58A1" w:rsidP="0035678B">
      <w:pPr>
        <w:pStyle w:val="Heading"/>
        <w:jc w:val="center"/>
        <w:rPr>
          <w:rFonts w:ascii="Times New Roman" w:hAnsi="Times New Roman" w:cs="Times New Roman"/>
          <w:b w:val="0"/>
          <w:sz w:val="20"/>
          <w:szCs w:val="20"/>
        </w:rPr>
      </w:pPr>
    </w:p>
    <w:p w:rsidR="00BE58A1" w:rsidRPr="00BE58A1" w:rsidRDefault="00BE58A1" w:rsidP="0035678B">
      <w:pPr>
        <w:pStyle w:val="Heading"/>
        <w:jc w:val="center"/>
        <w:rPr>
          <w:rFonts w:ascii="Times New Roman" w:hAnsi="Times New Roman" w:cs="Times New Roman"/>
          <w:b w:val="0"/>
          <w:sz w:val="20"/>
          <w:szCs w:val="20"/>
        </w:rPr>
      </w:pPr>
    </w:p>
    <w:p w:rsidR="00BE58A1" w:rsidRPr="00BE58A1" w:rsidRDefault="00BE58A1" w:rsidP="0035678B">
      <w:pPr>
        <w:pStyle w:val="Heading"/>
        <w:jc w:val="center"/>
        <w:rPr>
          <w:rFonts w:ascii="Times New Roman" w:hAnsi="Times New Roman" w:cs="Times New Roman"/>
          <w:b w:val="0"/>
          <w:sz w:val="20"/>
          <w:szCs w:val="20"/>
        </w:rPr>
      </w:pPr>
    </w:p>
    <w:p w:rsidR="00BE58A1" w:rsidRPr="00BE58A1" w:rsidRDefault="00BE58A1" w:rsidP="0035678B">
      <w:pPr>
        <w:pStyle w:val="Heading"/>
        <w:jc w:val="center"/>
        <w:rPr>
          <w:rFonts w:ascii="Times New Roman" w:hAnsi="Times New Roman" w:cs="Times New Roman"/>
          <w:b w:val="0"/>
          <w:noProof/>
          <w:sz w:val="20"/>
          <w:szCs w:val="20"/>
        </w:rPr>
      </w:pPr>
    </w:p>
    <w:p w:rsidR="00D352A8" w:rsidRPr="009E4D7F" w:rsidRDefault="00D352A8" w:rsidP="00D352A8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 xml:space="preserve">ПРИЛОЖЕНИЕ № </w:t>
      </w:r>
      <w:r>
        <w:rPr>
          <w:sz w:val="24"/>
          <w:szCs w:val="24"/>
        </w:rPr>
        <w:t>2</w:t>
      </w:r>
    </w:p>
    <w:p w:rsidR="00D352A8" w:rsidRDefault="00D352A8" w:rsidP="00D352A8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352A8" w:rsidRDefault="00D352A8" w:rsidP="00D352A8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352A8" w:rsidRDefault="00D352A8" w:rsidP="00D352A8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352A8" w:rsidRPr="0041737F" w:rsidRDefault="00D352A8" w:rsidP="00D352A8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352A8" w:rsidRDefault="003B3820" w:rsidP="00D352A8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D352A8" w:rsidRPr="009E4D7F">
        <w:rPr>
          <w:sz w:val="24"/>
          <w:szCs w:val="24"/>
        </w:rPr>
        <w:t>от «</w:t>
      </w:r>
      <w:r w:rsidR="00D352A8">
        <w:rPr>
          <w:sz w:val="24"/>
          <w:szCs w:val="24"/>
        </w:rPr>
        <w:t>___</w:t>
      </w:r>
      <w:r w:rsidR="00D352A8" w:rsidRPr="009E4D7F">
        <w:rPr>
          <w:sz w:val="24"/>
          <w:szCs w:val="24"/>
        </w:rPr>
        <w:t>»</w:t>
      </w:r>
      <w:r w:rsidR="00D352A8">
        <w:rPr>
          <w:sz w:val="24"/>
          <w:szCs w:val="24"/>
        </w:rPr>
        <w:t xml:space="preserve"> </w:t>
      </w:r>
      <w:r>
        <w:rPr>
          <w:sz w:val="24"/>
          <w:szCs w:val="24"/>
        </w:rPr>
        <w:t>____________</w:t>
      </w:r>
      <w:r w:rsidR="00D352A8" w:rsidRPr="009E4D7F">
        <w:rPr>
          <w:sz w:val="24"/>
          <w:szCs w:val="24"/>
        </w:rPr>
        <w:t xml:space="preserve"> 202</w:t>
      </w:r>
      <w:r w:rsidR="00A17396">
        <w:rPr>
          <w:sz w:val="24"/>
          <w:szCs w:val="24"/>
        </w:rPr>
        <w:t>4</w:t>
      </w:r>
      <w:r w:rsidR="00D352A8" w:rsidRPr="009E4D7F">
        <w:rPr>
          <w:sz w:val="24"/>
          <w:szCs w:val="24"/>
        </w:rPr>
        <w:t xml:space="preserve"> года № </w:t>
      </w:r>
      <w:r w:rsidR="00D352A8">
        <w:rPr>
          <w:sz w:val="24"/>
          <w:szCs w:val="24"/>
        </w:rPr>
        <w:t>____</w:t>
      </w:r>
    </w:p>
    <w:p w:rsidR="00A216AD" w:rsidRPr="00BE58A1" w:rsidRDefault="00D352A8" w:rsidP="00A216AD">
      <w:pPr>
        <w:pStyle w:val="Heading"/>
        <w:jc w:val="center"/>
        <w:rPr>
          <w:rFonts w:ascii="Times New Roman" w:hAnsi="Times New Roman" w:cs="Times New Roman"/>
          <w:sz w:val="18"/>
          <w:szCs w:val="18"/>
        </w:rPr>
      </w:pPr>
      <w:r w:rsidRPr="00C86D30">
        <w:rPr>
          <w:rFonts w:ascii="Times New Roman" w:hAnsi="Times New Roman" w:cs="Times New Roman"/>
          <w:b w:val="0"/>
          <w:sz w:val="18"/>
          <w:szCs w:val="18"/>
        </w:rPr>
        <w:t xml:space="preserve">Схема размещения мест (площадок) </w:t>
      </w:r>
      <w:r w:rsidRPr="00BE58A1">
        <w:rPr>
          <w:rFonts w:ascii="Times New Roman" w:hAnsi="Times New Roman" w:cs="Times New Roman"/>
          <w:b w:val="0"/>
          <w:sz w:val="18"/>
          <w:szCs w:val="18"/>
        </w:rPr>
        <w:t xml:space="preserve">накопления ТКО: </w:t>
      </w:r>
      <w:r w:rsidR="00917900">
        <w:rPr>
          <w:rFonts w:ascii="Times New Roman" w:hAnsi="Times New Roman" w:cs="Times New Roman"/>
          <w:b w:val="0"/>
          <w:sz w:val="18"/>
          <w:szCs w:val="18"/>
        </w:rPr>
        <w:t>ул. Нагорная 38</w:t>
      </w:r>
    </w:p>
    <w:p w:rsidR="00D352A8" w:rsidRDefault="0008363E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  <w:r>
        <w:rPr>
          <w:rFonts w:ascii="Times New Roman" w:hAnsi="Times New Roman" w:cs="Times New Roman"/>
          <w:b w:val="0"/>
          <w:noProof/>
          <w:sz w:val="18"/>
          <w:szCs w:val="18"/>
        </w:rPr>
        <w:pict>
          <v:shape id="_x0000_s1097" type="#_x0000_t48" style="position:absolute;left:0;text-align:left;margin-left:438.05pt;margin-top:202.4pt;width:1in;height:24.25pt;z-index:251662336" adj=",48099,,8016,,8016">
            <v:textbox>
              <w:txbxContent>
                <w:p w:rsidR="003D2372" w:rsidRPr="00BE58A1" w:rsidRDefault="003D2372" w:rsidP="00917900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Нагорная 38</w:t>
                  </w:r>
                </w:p>
              </w:txbxContent>
            </v:textbox>
            <o:callout v:ext="edit" minusy="t"/>
          </v:shape>
        </w:pict>
      </w:r>
      <w:r w:rsidR="00BE58A1" w:rsidRPr="00BE58A1">
        <w:rPr>
          <w:rFonts w:ascii="Times New Roman" w:hAnsi="Times New Roman" w:cs="Times New Roman"/>
          <w:b w:val="0"/>
          <w:noProof/>
          <w:sz w:val="18"/>
          <w:szCs w:val="18"/>
        </w:rPr>
        <w:drawing>
          <wp:inline distT="0" distB="0" distL="0" distR="0">
            <wp:extent cx="9064073" cy="3737113"/>
            <wp:effectExtent l="19050" t="0" r="3727" b="0"/>
            <wp:docPr id="11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1167" t="8425" r="721" b="17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724" cy="374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8A1" w:rsidRDefault="00BE58A1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BE58A1" w:rsidRDefault="00BE58A1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BE58A1" w:rsidRDefault="00BE58A1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BE58A1" w:rsidRDefault="00BE58A1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BE58A1" w:rsidRDefault="00BE58A1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D352A8" w:rsidRPr="009E4D7F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 xml:space="preserve">ПРИЛОЖЕНИЕ № </w:t>
      </w:r>
      <w:r>
        <w:rPr>
          <w:sz w:val="24"/>
          <w:szCs w:val="24"/>
        </w:rPr>
        <w:t>3</w:t>
      </w:r>
    </w:p>
    <w:p w:rsidR="00D352A8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352A8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352A8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352A8" w:rsidRPr="0041737F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352A8" w:rsidRDefault="003B3820" w:rsidP="003B3820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D352A8" w:rsidRPr="009E4D7F">
        <w:rPr>
          <w:sz w:val="24"/>
          <w:szCs w:val="24"/>
        </w:rPr>
        <w:t>от «</w:t>
      </w:r>
      <w:r w:rsidR="00D352A8">
        <w:rPr>
          <w:sz w:val="24"/>
          <w:szCs w:val="24"/>
        </w:rPr>
        <w:t>___</w:t>
      </w:r>
      <w:r w:rsidR="00D352A8" w:rsidRPr="009E4D7F">
        <w:rPr>
          <w:sz w:val="24"/>
          <w:szCs w:val="24"/>
        </w:rPr>
        <w:t>»</w:t>
      </w:r>
      <w:r w:rsidR="00D352A8">
        <w:rPr>
          <w:sz w:val="24"/>
          <w:szCs w:val="24"/>
        </w:rPr>
        <w:t xml:space="preserve"> </w:t>
      </w:r>
      <w:r>
        <w:rPr>
          <w:sz w:val="24"/>
          <w:szCs w:val="24"/>
        </w:rPr>
        <w:t>__________</w:t>
      </w:r>
      <w:r w:rsidR="00D352A8" w:rsidRPr="009E4D7F">
        <w:rPr>
          <w:sz w:val="24"/>
          <w:szCs w:val="24"/>
        </w:rPr>
        <w:t xml:space="preserve"> 202</w:t>
      </w:r>
      <w:r w:rsidR="00A17396">
        <w:rPr>
          <w:sz w:val="24"/>
          <w:szCs w:val="24"/>
        </w:rPr>
        <w:t>4</w:t>
      </w:r>
      <w:r w:rsidR="00D352A8" w:rsidRPr="009E4D7F">
        <w:rPr>
          <w:sz w:val="24"/>
          <w:szCs w:val="24"/>
        </w:rPr>
        <w:t xml:space="preserve"> года № </w:t>
      </w:r>
      <w:r w:rsidR="00D352A8">
        <w:rPr>
          <w:sz w:val="24"/>
          <w:szCs w:val="24"/>
        </w:rPr>
        <w:t>____</w:t>
      </w:r>
    </w:p>
    <w:p w:rsidR="0097430D" w:rsidRPr="00917900" w:rsidRDefault="00D352A8" w:rsidP="0097430D">
      <w:pPr>
        <w:spacing w:before="0" w:line="240" w:lineRule="auto"/>
        <w:ind w:left="0" w:right="0"/>
        <w:rPr>
          <w:sz w:val="18"/>
          <w:szCs w:val="18"/>
        </w:rPr>
      </w:pPr>
      <w:r w:rsidRPr="00D352A8">
        <w:rPr>
          <w:sz w:val="18"/>
          <w:szCs w:val="18"/>
        </w:rPr>
        <w:t>Схема размещения мест (площадок) накопления ТКО</w:t>
      </w:r>
      <w:r w:rsidR="00917900">
        <w:rPr>
          <w:b/>
          <w:sz w:val="18"/>
          <w:szCs w:val="18"/>
        </w:rPr>
        <w:t>:</w:t>
      </w:r>
      <w:r w:rsidR="00917900">
        <w:rPr>
          <w:sz w:val="18"/>
          <w:szCs w:val="18"/>
        </w:rPr>
        <w:t xml:space="preserve"> Энергетиков 3, 3А</w:t>
      </w:r>
    </w:p>
    <w:p w:rsidR="00917900" w:rsidRDefault="0008363E" w:rsidP="0097430D">
      <w:pPr>
        <w:spacing w:before="0" w:line="240" w:lineRule="auto"/>
        <w:ind w:left="0" w:right="0"/>
        <w:rPr>
          <w:b/>
          <w:sz w:val="18"/>
          <w:szCs w:val="18"/>
        </w:rPr>
      </w:pPr>
      <w:r>
        <w:rPr>
          <w:b/>
          <w:noProof/>
          <w:snapToGrid/>
          <w:sz w:val="18"/>
          <w:szCs w:val="18"/>
        </w:rPr>
        <w:pict>
          <v:shape id="_x0000_s1099" type="#_x0000_t48" style="position:absolute;left:0;text-align:left;margin-left:283pt;margin-top:131.65pt;width:104.55pt;height:19.75pt;z-index:251664384" adj="-6942,59058,-2479,9843,-1240,9843">
            <v:textbox>
              <w:txbxContent>
                <w:p w:rsidR="003D2372" w:rsidRPr="00BE58A1" w:rsidRDefault="003D2372" w:rsidP="00917900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Энергетиков 3А</w:t>
                  </w:r>
                </w:p>
              </w:txbxContent>
            </v:textbox>
            <o:callout v:ext="edit" minusy="t"/>
          </v:shape>
        </w:pict>
      </w:r>
      <w:r>
        <w:rPr>
          <w:b/>
          <w:noProof/>
          <w:snapToGrid/>
          <w:sz w:val="18"/>
          <w:szCs w:val="18"/>
        </w:rPr>
        <w:pict>
          <v:shape id="_x0000_s1098" type="#_x0000_t48" style="position:absolute;left:0;text-align:left;margin-left:565.9pt;margin-top:190.15pt;width:104.55pt;height:19.75pt;z-index:251663360" adj="-6942,59058,-2479,9843,-1240,9843">
            <v:textbox>
              <w:txbxContent>
                <w:p w:rsidR="003D2372" w:rsidRPr="00BE58A1" w:rsidRDefault="003D2372" w:rsidP="00917900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Энергетиков 3</w:t>
                  </w:r>
                </w:p>
              </w:txbxContent>
            </v:textbox>
            <o:callout v:ext="edit" minusy="t"/>
          </v:shape>
        </w:pict>
      </w:r>
      <w:r w:rsidR="00917900" w:rsidRPr="00917900">
        <w:rPr>
          <w:b/>
          <w:noProof/>
          <w:sz w:val="18"/>
          <w:szCs w:val="18"/>
        </w:rPr>
        <w:drawing>
          <wp:inline distT="0" distB="0" distL="0" distR="0">
            <wp:extent cx="8854605" cy="3562184"/>
            <wp:effectExtent l="19050" t="0" r="3645" b="0"/>
            <wp:docPr id="116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1064" t="8425" r="755" b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356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00" w:rsidRDefault="00917900" w:rsidP="0097430D">
      <w:pPr>
        <w:spacing w:before="0" w:line="240" w:lineRule="auto"/>
        <w:ind w:left="0" w:right="0"/>
        <w:rPr>
          <w:b/>
          <w:sz w:val="18"/>
          <w:szCs w:val="18"/>
        </w:rPr>
      </w:pPr>
    </w:p>
    <w:p w:rsidR="00917900" w:rsidRDefault="00917900" w:rsidP="0097430D">
      <w:pPr>
        <w:spacing w:before="0" w:line="240" w:lineRule="auto"/>
        <w:ind w:left="0" w:right="0"/>
        <w:rPr>
          <w:b/>
          <w:sz w:val="18"/>
          <w:szCs w:val="18"/>
        </w:rPr>
      </w:pPr>
    </w:p>
    <w:p w:rsidR="00917900" w:rsidRDefault="00917900" w:rsidP="0097430D">
      <w:pPr>
        <w:spacing w:before="0" w:line="240" w:lineRule="auto"/>
        <w:ind w:left="0" w:right="0"/>
        <w:rPr>
          <w:b/>
          <w:sz w:val="18"/>
          <w:szCs w:val="18"/>
        </w:rPr>
      </w:pPr>
    </w:p>
    <w:p w:rsidR="00917900" w:rsidRDefault="00917900" w:rsidP="0097430D">
      <w:pPr>
        <w:spacing w:before="0" w:line="240" w:lineRule="auto"/>
        <w:ind w:left="0" w:right="0"/>
        <w:rPr>
          <w:b/>
          <w:sz w:val="18"/>
          <w:szCs w:val="18"/>
        </w:rPr>
      </w:pPr>
    </w:p>
    <w:p w:rsidR="00917900" w:rsidRDefault="00917900" w:rsidP="0097430D">
      <w:pPr>
        <w:spacing w:before="0" w:line="240" w:lineRule="auto"/>
        <w:ind w:left="0" w:right="0"/>
        <w:rPr>
          <w:b/>
          <w:sz w:val="18"/>
          <w:szCs w:val="18"/>
        </w:rPr>
      </w:pPr>
    </w:p>
    <w:p w:rsidR="00917900" w:rsidRPr="0097430D" w:rsidRDefault="00917900" w:rsidP="0097430D">
      <w:pPr>
        <w:spacing w:before="0" w:line="240" w:lineRule="auto"/>
        <w:ind w:left="0" w:right="0"/>
        <w:rPr>
          <w:b/>
          <w:sz w:val="20"/>
        </w:rPr>
      </w:pPr>
    </w:p>
    <w:p w:rsidR="00D352A8" w:rsidRPr="009E4D7F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4</w:t>
      </w:r>
    </w:p>
    <w:p w:rsidR="00D352A8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352A8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352A8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352A8" w:rsidRPr="0041737F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352A8" w:rsidRDefault="00D352A8" w:rsidP="003B3820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="003B3820">
        <w:rPr>
          <w:sz w:val="24"/>
          <w:szCs w:val="24"/>
        </w:rPr>
        <w:t>_______</w:t>
      </w:r>
      <w:r w:rsidRPr="009E4D7F">
        <w:rPr>
          <w:sz w:val="24"/>
          <w:szCs w:val="24"/>
        </w:rPr>
        <w:t xml:space="preserve"> 202</w:t>
      </w:r>
      <w:r w:rsidR="00A17396"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917900" w:rsidRDefault="003B3820" w:rsidP="003B3820">
      <w:pPr>
        <w:spacing w:before="0" w:line="240" w:lineRule="auto"/>
        <w:ind w:left="0" w:right="0"/>
        <w:rPr>
          <w:sz w:val="20"/>
        </w:rPr>
      </w:pPr>
      <w:r w:rsidRPr="007A1AE6">
        <w:rPr>
          <w:sz w:val="20"/>
        </w:rPr>
        <w:t>Схема размещения мест (площадок) накопления ТКО</w:t>
      </w:r>
      <w:r>
        <w:rPr>
          <w:sz w:val="20"/>
        </w:rPr>
        <w:t xml:space="preserve">: </w:t>
      </w:r>
      <w:r w:rsidR="00C72173">
        <w:rPr>
          <w:sz w:val="20"/>
        </w:rPr>
        <w:t>Энергетиков 41, Тенистая 3</w:t>
      </w:r>
    </w:p>
    <w:p w:rsidR="00917900" w:rsidRDefault="0008363E" w:rsidP="003B3820">
      <w:pPr>
        <w:spacing w:before="0" w:line="240" w:lineRule="auto"/>
        <w:ind w:left="0" w:right="0"/>
        <w:rPr>
          <w:sz w:val="20"/>
        </w:rPr>
      </w:pPr>
      <w:r>
        <w:rPr>
          <w:noProof/>
          <w:snapToGrid/>
          <w:sz w:val="20"/>
        </w:rPr>
        <w:pict>
          <v:shape id="_x0000_s1101" type="#_x0000_t48" style="position:absolute;left:0;text-align:left;margin-left:501pt;margin-top:25.25pt;width:104.55pt;height:19.75pt;z-index:251666432" adj="37446,-14163,34678,9843,22840,9843,9462,58238">
            <v:textbox>
              <w:txbxContent>
                <w:p w:rsidR="003D2372" w:rsidRPr="00BE58A1" w:rsidRDefault="003D2372" w:rsidP="00C72173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Тенистая 3</w:t>
                  </w:r>
                </w:p>
              </w:txbxContent>
            </v:textbox>
            <o:callout v:ext="edit" minusx="t"/>
          </v:shape>
        </w:pict>
      </w:r>
      <w:r>
        <w:rPr>
          <w:noProof/>
          <w:snapToGrid/>
          <w:sz w:val="20"/>
        </w:rPr>
        <w:pict>
          <v:shape id="_x0000_s1100" type="#_x0000_t48" style="position:absolute;left:0;text-align:left;margin-left:438.4pt;margin-top:191.2pt;width:104.55pt;height:19.75pt;z-index:251665408" adj="-6942,59058,-2479,9843,-1240,9843">
            <v:textbox>
              <w:txbxContent>
                <w:p w:rsidR="003D2372" w:rsidRPr="00BE58A1" w:rsidRDefault="003D2372" w:rsidP="00C72173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Энергетиков 41</w:t>
                  </w:r>
                </w:p>
              </w:txbxContent>
            </v:textbox>
            <o:callout v:ext="edit" minusy="t"/>
          </v:shape>
        </w:pict>
      </w:r>
      <w:r w:rsidR="00C72173" w:rsidRPr="00C72173">
        <w:rPr>
          <w:noProof/>
          <w:sz w:val="20"/>
        </w:rPr>
        <w:drawing>
          <wp:inline distT="0" distB="0" distL="0" distR="0">
            <wp:extent cx="8797041" cy="3800724"/>
            <wp:effectExtent l="19050" t="0" r="4059" b="0"/>
            <wp:docPr id="116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51167" t="7692" r="721" b="16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8630" cy="3805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00" w:rsidRDefault="00917900" w:rsidP="003B3820">
      <w:pPr>
        <w:spacing w:before="0" w:line="240" w:lineRule="auto"/>
        <w:ind w:left="0" w:right="0"/>
        <w:rPr>
          <w:sz w:val="20"/>
        </w:rPr>
      </w:pPr>
    </w:p>
    <w:p w:rsidR="00917900" w:rsidRDefault="00917900" w:rsidP="003B3820">
      <w:pPr>
        <w:spacing w:before="0" w:line="240" w:lineRule="auto"/>
        <w:ind w:left="0" w:right="0"/>
        <w:rPr>
          <w:sz w:val="20"/>
        </w:rPr>
      </w:pPr>
    </w:p>
    <w:p w:rsidR="00917900" w:rsidRPr="00E15E48" w:rsidRDefault="00917900" w:rsidP="003B3820">
      <w:pPr>
        <w:spacing w:before="0" w:line="240" w:lineRule="auto"/>
        <w:ind w:left="0" w:right="0"/>
      </w:pPr>
    </w:p>
    <w:p w:rsidR="00D352A8" w:rsidRPr="009E4D7F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5</w:t>
      </w:r>
    </w:p>
    <w:p w:rsidR="00D352A8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352A8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352A8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352A8" w:rsidRPr="0041737F" w:rsidRDefault="00D352A8" w:rsidP="003B3820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352A8" w:rsidRDefault="00D352A8" w:rsidP="003B3820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="003B3820">
        <w:rPr>
          <w:sz w:val="24"/>
          <w:szCs w:val="24"/>
        </w:rPr>
        <w:t>____________</w:t>
      </w:r>
      <w:r w:rsidRPr="009E4D7F">
        <w:rPr>
          <w:sz w:val="24"/>
          <w:szCs w:val="24"/>
        </w:rPr>
        <w:t xml:space="preserve"> 202</w:t>
      </w:r>
      <w:r w:rsidR="00A17396"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917900" w:rsidRPr="00917900" w:rsidRDefault="00D352A8" w:rsidP="00EF4781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  <w:r w:rsidRPr="00C86D30">
        <w:rPr>
          <w:rFonts w:ascii="Times New Roman" w:hAnsi="Times New Roman" w:cs="Times New Roman"/>
          <w:b w:val="0"/>
          <w:sz w:val="18"/>
          <w:szCs w:val="18"/>
        </w:rPr>
        <w:t xml:space="preserve">Схема размещения мест (площадок) накопления </w:t>
      </w:r>
      <w:r w:rsidR="00917900" w:rsidRPr="00917900">
        <w:rPr>
          <w:rFonts w:ascii="Times New Roman" w:hAnsi="Times New Roman" w:cs="Times New Roman"/>
          <w:b w:val="0"/>
          <w:sz w:val="18"/>
          <w:szCs w:val="18"/>
        </w:rPr>
        <w:t>ТКО:</w:t>
      </w:r>
      <w:r w:rsidR="008E5E82">
        <w:rPr>
          <w:rFonts w:ascii="Times New Roman" w:hAnsi="Times New Roman" w:cs="Times New Roman"/>
          <w:b w:val="0"/>
          <w:sz w:val="18"/>
          <w:szCs w:val="18"/>
        </w:rPr>
        <w:t xml:space="preserve"> ул. Лесная </w:t>
      </w:r>
      <w:r w:rsidR="00520ABF">
        <w:rPr>
          <w:rFonts w:ascii="Times New Roman" w:hAnsi="Times New Roman" w:cs="Times New Roman"/>
          <w:b w:val="0"/>
          <w:sz w:val="18"/>
          <w:szCs w:val="18"/>
        </w:rPr>
        <w:t>49, пер. Лесной 18</w:t>
      </w:r>
    </w:p>
    <w:p w:rsidR="00D352A8" w:rsidRDefault="0008363E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  <w:r>
        <w:rPr>
          <w:rFonts w:ascii="Times New Roman" w:hAnsi="Times New Roman" w:cs="Times New Roman"/>
          <w:b w:val="0"/>
          <w:noProof/>
          <w:sz w:val="18"/>
          <w:szCs w:val="18"/>
        </w:rPr>
        <w:pict>
          <v:shape id="_x0000_s1103" type="#_x0000_t48" style="position:absolute;left:0;text-align:left;margin-left:278.1pt;margin-top:115.35pt;width:104.55pt;height:19.75pt;z-index:251668480" adj="26476,-11538,26476,9843,22840,9843,71959,138295">
            <v:textbox>
              <w:txbxContent>
                <w:p w:rsidR="003D2372" w:rsidRPr="00BE58A1" w:rsidRDefault="003D2372" w:rsidP="008E5E82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Пер. Лесной 18 МКД</w:t>
                  </w:r>
                </w:p>
              </w:txbxContent>
            </v:textbox>
            <o:callout v:ext="edit" minusx="t"/>
          </v:shape>
        </w:pict>
      </w:r>
      <w:r>
        <w:rPr>
          <w:rFonts w:ascii="Times New Roman" w:hAnsi="Times New Roman" w:cs="Times New Roman"/>
          <w:b w:val="0"/>
          <w:noProof/>
          <w:sz w:val="18"/>
          <w:szCs w:val="18"/>
        </w:rPr>
        <w:pict>
          <v:shape id="_x0000_s1104" type="#_x0000_t48" style="position:absolute;left:0;text-align:left;margin-left:476.15pt;margin-top:79.5pt;width:104.55pt;height:19.75pt;z-index:251669504" adj="-12613,23405,-12613,9843,-1240,9843,65730,139006">
            <v:textbox>
              <w:txbxContent>
                <w:p w:rsidR="003D2372" w:rsidRPr="00BE58A1" w:rsidRDefault="003D2372" w:rsidP="008E5E82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Пер. Лесной 18 МО</w:t>
                  </w:r>
                </w:p>
              </w:txbxContent>
            </v:textbox>
            <o:callout v:ext="edit" minusy="t"/>
          </v:shape>
        </w:pict>
      </w:r>
      <w:r>
        <w:rPr>
          <w:rFonts w:ascii="Times New Roman" w:hAnsi="Times New Roman" w:cs="Times New Roman"/>
          <w:b w:val="0"/>
          <w:noProof/>
          <w:sz w:val="18"/>
          <w:szCs w:val="18"/>
        </w:rPr>
        <w:pict>
          <v:shape id="_x0000_s1102" type="#_x0000_t48" style="position:absolute;left:0;text-align:left;margin-left:131.5pt;margin-top:48.4pt;width:104.55pt;height:19.75pt;z-index:251667456" adj="26476,-11538,26476,9843,22840,9843,71959,138295">
            <v:textbox>
              <w:txbxContent>
                <w:p w:rsidR="003D2372" w:rsidRPr="00BE58A1" w:rsidRDefault="003D2372" w:rsidP="008E5E82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Лесная 49</w:t>
                  </w:r>
                </w:p>
              </w:txbxContent>
            </v:textbox>
            <o:callout v:ext="edit" minusx="t"/>
          </v:shape>
        </w:pict>
      </w:r>
      <w:r w:rsidR="008E5E82" w:rsidRPr="008E5E82">
        <w:rPr>
          <w:rFonts w:ascii="Times New Roman" w:hAnsi="Times New Roman" w:cs="Times New Roman"/>
          <w:b w:val="0"/>
          <w:noProof/>
          <w:sz w:val="18"/>
          <w:szCs w:val="18"/>
        </w:rPr>
        <w:drawing>
          <wp:inline distT="0" distB="0" distL="0" distR="0">
            <wp:extent cx="8464442" cy="3935895"/>
            <wp:effectExtent l="19050" t="0" r="0" b="0"/>
            <wp:docPr id="116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1064" t="7692" r="858" b="18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725" cy="3937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00" w:rsidRDefault="00917900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917900" w:rsidRDefault="00917900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917900" w:rsidRDefault="00917900" w:rsidP="00D352A8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D352A8" w:rsidRPr="009E4D7F" w:rsidRDefault="00D352A8" w:rsidP="00F70B91">
      <w:pPr>
        <w:autoSpaceDE w:val="0"/>
        <w:spacing w:before="0" w:line="259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 xml:space="preserve">ПРИЛОЖЕНИЕ № </w:t>
      </w:r>
      <w:r>
        <w:rPr>
          <w:sz w:val="24"/>
          <w:szCs w:val="24"/>
        </w:rPr>
        <w:t>6</w:t>
      </w:r>
    </w:p>
    <w:p w:rsidR="00D352A8" w:rsidRDefault="00D352A8" w:rsidP="00F70B91">
      <w:pPr>
        <w:autoSpaceDE w:val="0"/>
        <w:spacing w:before="0" w:line="259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352A8" w:rsidRDefault="00D352A8" w:rsidP="00F70B91">
      <w:pPr>
        <w:autoSpaceDE w:val="0"/>
        <w:spacing w:before="0" w:line="259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352A8" w:rsidRDefault="00D352A8" w:rsidP="00F70B91">
      <w:pPr>
        <w:autoSpaceDE w:val="0"/>
        <w:spacing w:before="0" w:line="259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352A8" w:rsidRPr="0041737F" w:rsidRDefault="00D352A8" w:rsidP="00F70B91">
      <w:pPr>
        <w:autoSpaceDE w:val="0"/>
        <w:spacing w:before="0" w:line="259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352A8" w:rsidRDefault="00D352A8" w:rsidP="00F70B91">
      <w:pPr>
        <w:spacing w:before="0" w:line="36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="00AB57B4">
        <w:rPr>
          <w:sz w:val="24"/>
          <w:szCs w:val="24"/>
        </w:rPr>
        <w:t xml:space="preserve">_________ </w:t>
      </w:r>
      <w:r w:rsidRPr="009E4D7F">
        <w:rPr>
          <w:sz w:val="24"/>
          <w:szCs w:val="24"/>
        </w:rPr>
        <w:t>202</w:t>
      </w:r>
      <w:r w:rsidR="00A17396"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F70B91" w:rsidRDefault="00D352A8" w:rsidP="00F70B91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F70B91">
        <w:rPr>
          <w:sz w:val="18"/>
          <w:szCs w:val="18"/>
        </w:rPr>
        <w:t>Схема размещения мест (площадок) накопления ТКО</w:t>
      </w:r>
      <w:r w:rsidR="00917900" w:rsidRPr="008E5E82">
        <w:rPr>
          <w:sz w:val="18"/>
          <w:szCs w:val="18"/>
        </w:rPr>
        <w:t>:</w:t>
      </w:r>
      <w:r w:rsidR="008E5E82">
        <w:rPr>
          <w:sz w:val="18"/>
          <w:szCs w:val="18"/>
        </w:rPr>
        <w:t xml:space="preserve"> ул. Ленина </w:t>
      </w:r>
      <w:r w:rsidR="009E729F">
        <w:rPr>
          <w:sz w:val="18"/>
          <w:szCs w:val="18"/>
        </w:rPr>
        <w:t xml:space="preserve">2, 4, </w:t>
      </w:r>
      <w:r w:rsidR="008E5E82">
        <w:rPr>
          <w:sz w:val="18"/>
          <w:szCs w:val="18"/>
        </w:rPr>
        <w:t xml:space="preserve">6, </w:t>
      </w:r>
      <w:r w:rsidR="009E729F">
        <w:rPr>
          <w:sz w:val="18"/>
          <w:szCs w:val="18"/>
        </w:rPr>
        <w:t>10, 16, 15 А, ул. Алтайская 26А</w:t>
      </w:r>
    </w:p>
    <w:p w:rsidR="00917900" w:rsidRDefault="0008363E" w:rsidP="00F70B91">
      <w:pPr>
        <w:pStyle w:val="a7"/>
        <w:spacing w:before="0" w:line="24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12" type="#_x0000_t48" style="position:absolute;left:0;text-align:left;margin-left:268.4pt;margin-top:204.45pt;width:104.55pt;height:19.75pt;z-index:251677696" adj="-3946,39864,-3946,9843,-1240,9843,106595,143107">
            <v:textbox>
              <w:txbxContent>
                <w:p w:rsidR="003D2372" w:rsidRPr="00BE58A1" w:rsidRDefault="003D2372" w:rsidP="005B6D69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Ленина 15А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11" type="#_x0000_t48" style="position:absolute;left:0;text-align:left;margin-left:268.4pt;margin-top:140.55pt;width:104.55pt;height:19.75pt;z-index:251676672" adj="-3946,39864,-3946,9843,-1240,9843,106595,143107">
            <v:textbox>
              <w:txbxContent>
                <w:p w:rsidR="003D2372" w:rsidRPr="00BE58A1" w:rsidRDefault="003D2372" w:rsidP="005B6D69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Ленина 16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10" type="#_x0000_t48" style="position:absolute;left:0;text-align:left;margin-left:189.95pt;margin-top:76.1pt;width:104.55pt;height:19.75pt;z-index:251675648" adj="26083,22037,26083,9843,22840,9843,103382,143107">
            <v:textbox>
              <w:txbxContent>
                <w:p w:rsidR="003D2372" w:rsidRPr="00BE58A1" w:rsidRDefault="003D2372" w:rsidP="005B6D69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Ленина 10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  <w:snapToGrid/>
          <w:sz w:val="18"/>
          <w:szCs w:val="18"/>
        </w:rPr>
        <w:pict>
          <v:shape id="_x0000_s1109" type="#_x0000_t48" style="position:absolute;left:0;text-align:left;margin-left:37.2pt;margin-top:177.5pt;width:104.55pt;height:19.75pt;z-index:251674624" adj="26083,22037,26083,9843,22840,9843,103382,143107">
            <v:textbox>
              <w:txbxContent>
                <w:p w:rsidR="003D2372" w:rsidRPr="00BE58A1" w:rsidRDefault="003D2372" w:rsidP="008E5E82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Ленина 22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  <w:snapToGrid/>
          <w:sz w:val="18"/>
          <w:szCs w:val="18"/>
        </w:rPr>
        <w:pict>
          <v:shape id="_x0000_s1108" type="#_x0000_t48" style="position:absolute;left:0;text-align:left;margin-left:466.25pt;margin-top:149.35pt;width:104.55pt;height:19.75pt;z-index:251673600" adj="-6415,24772,-6415,9843,-1240,9843,101162,145130">
            <v:textbox>
              <w:txbxContent>
                <w:p w:rsidR="003D2372" w:rsidRPr="00BE58A1" w:rsidRDefault="003D2372" w:rsidP="008E5E82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Алтайская 26А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07" type="#_x0000_t48" style="position:absolute;left:0;text-align:left;margin-left:460pt;margin-top:31.95pt;width:104.55pt;height:19.75pt;z-index:251672576" adj="-6415,24772,-6415,9843,-1240,9843,101162,145130">
            <v:textbox>
              <w:txbxContent>
                <w:p w:rsidR="003D2372" w:rsidRPr="00BE58A1" w:rsidRDefault="003D2372" w:rsidP="008E5E82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Ленина 4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06" type="#_x0000_t48" style="position:absolute;left:0;text-align:left;margin-left:504.35pt;margin-top:64.2pt;width:104.55pt;height:19.75pt;z-index:251671552" adj="-6415,24772,-6415,9843,-1240,9843,101162,145130">
            <v:textbox>
              <w:txbxContent>
                <w:p w:rsidR="003D2372" w:rsidRPr="00BE58A1" w:rsidRDefault="003D2372" w:rsidP="008E5E82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Ленина 2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05" type="#_x0000_t48" style="position:absolute;left:0;text-align:left;margin-left:253.1pt;margin-top:12.2pt;width:104.55pt;height:19.75pt;z-index:251670528" adj="26083,22037,26083,9843,22840,9843,103382,143107">
            <v:textbox>
              <w:txbxContent>
                <w:p w:rsidR="003D2372" w:rsidRPr="00BE58A1" w:rsidRDefault="003D2372" w:rsidP="008E5E82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Ленина 6 МО</w:t>
                  </w:r>
                </w:p>
              </w:txbxContent>
            </v:textbox>
            <o:callout v:ext="edit" minusx="t" minusy="t"/>
          </v:shape>
        </w:pict>
      </w:r>
      <w:r w:rsidR="008E5E82" w:rsidRPr="008E5E82">
        <w:rPr>
          <w:noProof/>
          <w:sz w:val="18"/>
          <w:szCs w:val="18"/>
        </w:rPr>
        <w:drawing>
          <wp:inline distT="0" distB="0" distL="0" distR="0">
            <wp:extent cx="8470131" cy="3498574"/>
            <wp:effectExtent l="19050" t="0" r="7119" b="0"/>
            <wp:docPr id="116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0961" t="8059" r="927" b="18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5199" cy="350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00" w:rsidRDefault="00917900" w:rsidP="00F70B91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917900" w:rsidRDefault="00917900" w:rsidP="00F70B91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917900" w:rsidRDefault="00917900" w:rsidP="00F70B91">
      <w:pPr>
        <w:pStyle w:val="a7"/>
        <w:spacing w:before="0" w:line="240" w:lineRule="auto"/>
        <w:ind w:left="0" w:right="0"/>
      </w:pPr>
    </w:p>
    <w:p w:rsidR="005B6D69" w:rsidRDefault="005B6D69" w:rsidP="00F70B91">
      <w:pPr>
        <w:pStyle w:val="a7"/>
        <w:spacing w:before="0" w:line="240" w:lineRule="auto"/>
        <w:ind w:left="0" w:right="0"/>
      </w:pPr>
    </w:p>
    <w:p w:rsidR="005B6D69" w:rsidRPr="007336B2" w:rsidRDefault="005B6D69" w:rsidP="00F70B91">
      <w:pPr>
        <w:pStyle w:val="a7"/>
        <w:spacing w:before="0" w:line="240" w:lineRule="auto"/>
        <w:ind w:left="0" w:right="0"/>
      </w:pPr>
    </w:p>
    <w:p w:rsidR="00D352A8" w:rsidRPr="009E4D7F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 xml:space="preserve">ПРИЛОЖЕНИЕ № </w:t>
      </w:r>
      <w:r>
        <w:rPr>
          <w:sz w:val="24"/>
          <w:szCs w:val="24"/>
        </w:rPr>
        <w:t>7</w:t>
      </w:r>
    </w:p>
    <w:p w:rsidR="00D352A8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352A8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352A8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352A8" w:rsidRPr="0041737F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352A8" w:rsidRDefault="00D352A8" w:rsidP="00F70B91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="00AB57B4">
        <w:rPr>
          <w:sz w:val="24"/>
          <w:szCs w:val="24"/>
        </w:rPr>
        <w:t xml:space="preserve">_________ </w:t>
      </w:r>
      <w:r w:rsidRPr="009E4D7F">
        <w:rPr>
          <w:sz w:val="24"/>
          <w:szCs w:val="24"/>
        </w:rPr>
        <w:t>202</w:t>
      </w:r>
      <w:r w:rsidR="00A17396"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F70B91" w:rsidRDefault="00D352A8" w:rsidP="00F70B91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F70B91">
        <w:rPr>
          <w:sz w:val="18"/>
          <w:szCs w:val="18"/>
        </w:rPr>
        <w:t>Схема размещения мест (площадок) накопления ТКО</w:t>
      </w:r>
      <w:r w:rsidR="00F70B91" w:rsidRPr="00F70B91">
        <w:rPr>
          <w:sz w:val="18"/>
          <w:szCs w:val="18"/>
        </w:rPr>
        <w:t>:</w:t>
      </w:r>
      <w:r w:rsidR="009E729F">
        <w:rPr>
          <w:sz w:val="18"/>
          <w:szCs w:val="18"/>
        </w:rPr>
        <w:t xml:space="preserve"> ул. Источная 64</w:t>
      </w:r>
    </w:p>
    <w:p w:rsidR="00917900" w:rsidRDefault="0008363E" w:rsidP="00F70B91">
      <w:pPr>
        <w:pStyle w:val="a7"/>
        <w:spacing w:before="0" w:line="24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13" type="#_x0000_t48" style="position:absolute;left:0;text-align:left;margin-left:486.35pt;margin-top:104.1pt;width:104.55pt;height:19.75pt;z-index:251678720" adj="-3946,39864,-3946,9843,-1240,9843,106595,143107">
            <v:textbox>
              <w:txbxContent>
                <w:p w:rsidR="003D2372" w:rsidRPr="00BE58A1" w:rsidRDefault="003D2372" w:rsidP="009E729F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Источная 64</w:t>
                  </w:r>
                </w:p>
              </w:txbxContent>
            </v:textbox>
            <o:callout v:ext="edit" minusy="t"/>
          </v:shape>
        </w:pict>
      </w:r>
      <w:r w:rsidR="009E729F" w:rsidRPr="009E729F">
        <w:rPr>
          <w:noProof/>
          <w:sz w:val="18"/>
          <w:szCs w:val="18"/>
        </w:rPr>
        <w:drawing>
          <wp:inline distT="0" distB="0" distL="0" distR="0">
            <wp:extent cx="9124950" cy="4133850"/>
            <wp:effectExtent l="19050" t="0" r="0" b="0"/>
            <wp:docPr id="117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0858" t="6960" r="1064" b="19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00" w:rsidRDefault="00917900" w:rsidP="00F70B91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917900" w:rsidRDefault="00917900" w:rsidP="00F70B91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352A8" w:rsidRPr="009E4D7F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 xml:space="preserve">ПРИЛОЖЕНИЕ № </w:t>
      </w:r>
      <w:r>
        <w:rPr>
          <w:sz w:val="24"/>
          <w:szCs w:val="24"/>
        </w:rPr>
        <w:t>8</w:t>
      </w:r>
    </w:p>
    <w:p w:rsidR="00D352A8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352A8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352A8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352A8" w:rsidRPr="0041737F" w:rsidRDefault="00D352A8" w:rsidP="00F70B91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352A8" w:rsidRDefault="00D352A8" w:rsidP="00F70B91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="00AB57B4">
        <w:rPr>
          <w:sz w:val="24"/>
          <w:szCs w:val="24"/>
        </w:rPr>
        <w:t>_________</w:t>
      </w:r>
      <w:r w:rsidRPr="009E4D7F">
        <w:rPr>
          <w:sz w:val="24"/>
          <w:szCs w:val="24"/>
        </w:rPr>
        <w:t xml:space="preserve"> 202</w:t>
      </w:r>
      <w:r w:rsidR="00A17396"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793956" w:rsidRPr="00917900" w:rsidRDefault="00D352A8" w:rsidP="00AB57B4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  <w:r w:rsidRPr="00C86D30">
        <w:rPr>
          <w:rFonts w:ascii="Times New Roman" w:hAnsi="Times New Roman" w:cs="Times New Roman"/>
          <w:b w:val="0"/>
          <w:sz w:val="18"/>
          <w:szCs w:val="18"/>
        </w:rPr>
        <w:t>Схема размещения мест (площадок) накопления ТКО</w:t>
      </w:r>
      <w:r w:rsidR="00F70B91">
        <w:rPr>
          <w:rFonts w:ascii="Times New Roman" w:hAnsi="Times New Roman" w:cs="Times New Roman"/>
          <w:b w:val="0"/>
          <w:sz w:val="18"/>
          <w:szCs w:val="18"/>
        </w:rPr>
        <w:t xml:space="preserve">: </w:t>
      </w:r>
      <w:r w:rsidR="009E729F">
        <w:rPr>
          <w:rFonts w:ascii="Times New Roman" w:hAnsi="Times New Roman" w:cs="Times New Roman"/>
          <w:b w:val="0"/>
          <w:sz w:val="18"/>
          <w:szCs w:val="18"/>
        </w:rPr>
        <w:t xml:space="preserve">пер. Олимпийский 13-1, </w:t>
      </w:r>
    </w:p>
    <w:p w:rsidR="00917900" w:rsidRDefault="0008363E" w:rsidP="009E729F">
      <w:pPr>
        <w:autoSpaceDE w:val="0"/>
        <w:spacing w:before="0" w:line="240" w:lineRule="auto"/>
        <w:ind w:left="0" w:right="-5670"/>
        <w:jc w:val="both"/>
        <w:rPr>
          <w:sz w:val="24"/>
          <w:szCs w:val="24"/>
        </w:rPr>
      </w:pPr>
      <w:r>
        <w:rPr>
          <w:noProof/>
          <w:snapToGrid/>
          <w:sz w:val="24"/>
          <w:szCs w:val="24"/>
        </w:rPr>
        <w:pict>
          <v:shape id="_x0000_s1114" type="#_x0000_t48" style="position:absolute;left:0;text-align:left;margin-left:225.35pt;margin-top:212.4pt;width:104.55pt;height:19.75pt;z-index:251679744" adj="-3946,39864,-3946,9843,-1240,9843,106595,143107">
            <v:textbox>
              <w:txbxContent>
                <w:p w:rsidR="003D2372" w:rsidRPr="00BE58A1" w:rsidRDefault="003D2372" w:rsidP="009E729F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Пер. Олимпийский 13-1</w:t>
                  </w:r>
                </w:p>
              </w:txbxContent>
            </v:textbox>
            <o:callout v:ext="edit" minusy="t"/>
          </v:shape>
        </w:pict>
      </w:r>
      <w:r w:rsidR="009E729F" w:rsidRPr="009E729F">
        <w:rPr>
          <w:noProof/>
          <w:sz w:val="24"/>
          <w:szCs w:val="24"/>
        </w:rPr>
        <w:drawing>
          <wp:inline distT="0" distB="0" distL="0" distR="0">
            <wp:extent cx="8705850" cy="4133850"/>
            <wp:effectExtent l="19050" t="0" r="0" b="0"/>
            <wp:docPr id="117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50858" t="8059" r="549" b="16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00" w:rsidRDefault="00917900" w:rsidP="00AB57B4">
      <w:pPr>
        <w:autoSpaceDE w:val="0"/>
        <w:spacing w:before="0" w:line="240" w:lineRule="auto"/>
        <w:ind w:left="0" w:right="-5670"/>
        <w:rPr>
          <w:sz w:val="24"/>
          <w:szCs w:val="24"/>
        </w:rPr>
      </w:pPr>
    </w:p>
    <w:p w:rsidR="00D352A8" w:rsidRPr="009E4D7F" w:rsidRDefault="00D352A8" w:rsidP="00AB57B4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9</w:t>
      </w:r>
    </w:p>
    <w:p w:rsidR="00D352A8" w:rsidRDefault="00D352A8" w:rsidP="00AB57B4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352A8" w:rsidRDefault="00D352A8" w:rsidP="00AB57B4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352A8" w:rsidRDefault="00D352A8" w:rsidP="00AB57B4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352A8" w:rsidRPr="0041737F" w:rsidRDefault="00D352A8" w:rsidP="00AB57B4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352A8" w:rsidRDefault="00D352A8" w:rsidP="00AB57B4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="00C1397D">
        <w:rPr>
          <w:sz w:val="24"/>
          <w:szCs w:val="24"/>
        </w:rPr>
        <w:t>________</w:t>
      </w:r>
      <w:r w:rsidRPr="009E4D7F">
        <w:rPr>
          <w:sz w:val="24"/>
          <w:szCs w:val="24"/>
        </w:rPr>
        <w:t xml:space="preserve"> 202</w:t>
      </w:r>
      <w:r w:rsidR="00A17396">
        <w:rPr>
          <w:sz w:val="24"/>
          <w:szCs w:val="24"/>
        </w:rPr>
        <w:t xml:space="preserve">4 </w:t>
      </w:r>
      <w:r w:rsidRPr="009E4D7F">
        <w:rPr>
          <w:sz w:val="24"/>
          <w:szCs w:val="24"/>
        </w:rPr>
        <w:t xml:space="preserve">года № </w:t>
      </w:r>
      <w:r>
        <w:rPr>
          <w:sz w:val="24"/>
          <w:szCs w:val="24"/>
        </w:rPr>
        <w:t>____</w:t>
      </w:r>
    </w:p>
    <w:p w:rsidR="00AB57B4" w:rsidRPr="00520ABF" w:rsidRDefault="00D352A8" w:rsidP="00C1397D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  <w:r w:rsidRPr="00C86D30">
        <w:rPr>
          <w:rFonts w:ascii="Times New Roman" w:hAnsi="Times New Roman" w:cs="Times New Roman"/>
          <w:b w:val="0"/>
          <w:sz w:val="18"/>
          <w:szCs w:val="18"/>
        </w:rPr>
        <w:t>Схема размещения мест (площадок) накопления ТКО</w:t>
      </w:r>
      <w:r w:rsidR="00AB57B4">
        <w:rPr>
          <w:rFonts w:ascii="Times New Roman" w:hAnsi="Times New Roman" w:cs="Times New Roman"/>
          <w:b w:val="0"/>
          <w:sz w:val="18"/>
          <w:szCs w:val="18"/>
        </w:rPr>
        <w:t xml:space="preserve">: </w:t>
      </w:r>
      <w:r w:rsidR="00520ABF" w:rsidRPr="00520ABF">
        <w:rPr>
          <w:rFonts w:ascii="Times New Roman" w:hAnsi="Times New Roman" w:cs="Times New Roman"/>
          <w:b w:val="0"/>
          <w:sz w:val="20"/>
        </w:rPr>
        <w:t>ул. Мира, д. 11</w:t>
      </w:r>
      <w:r w:rsidR="00B132CD">
        <w:rPr>
          <w:rFonts w:ascii="Times New Roman" w:hAnsi="Times New Roman" w:cs="Times New Roman"/>
          <w:b w:val="0"/>
          <w:sz w:val="20"/>
        </w:rPr>
        <w:t>, Юбилейная 1</w:t>
      </w:r>
    </w:p>
    <w:p w:rsidR="00917900" w:rsidRDefault="0008363E" w:rsidP="00C1397D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  <w:r>
        <w:rPr>
          <w:rFonts w:ascii="Times New Roman" w:hAnsi="Times New Roman" w:cs="Times New Roman"/>
          <w:b w:val="0"/>
          <w:noProof/>
          <w:sz w:val="18"/>
          <w:szCs w:val="18"/>
        </w:rPr>
        <w:pict>
          <v:shape id="_x0000_s1143" type="#_x0000_t48" style="position:absolute;left:0;text-align:left;margin-left:394pt;margin-top:150.5pt;width:104.55pt;height:19.75pt;z-index:251707392" adj="-4721,65128,-4721,9843,-1240,9843,106595,198501">
            <v:textbox>
              <w:txbxContent>
                <w:p w:rsidR="003D2372" w:rsidRPr="00BE58A1" w:rsidRDefault="003D2372" w:rsidP="00B132CD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Юбилейная 1</w:t>
                  </w:r>
                </w:p>
              </w:txbxContent>
            </v:textbox>
            <o:callout v:ext="edit" minusy="t"/>
          </v:shape>
        </w:pict>
      </w:r>
      <w:r>
        <w:rPr>
          <w:rFonts w:ascii="Times New Roman" w:hAnsi="Times New Roman" w:cs="Times New Roman"/>
          <w:b w:val="0"/>
          <w:noProof/>
          <w:sz w:val="18"/>
          <w:szCs w:val="18"/>
        </w:rPr>
        <w:pict>
          <v:shape id="_x0000_s1115" type="#_x0000_t48" style="position:absolute;left:0;text-align:left;margin-left:237.35pt;margin-top:146.15pt;width:104.55pt;height:19.75pt;z-index:251680768" adj="-4721,65128,-4721,9843,-1240,9843,106595,198501">
            <v:textbox>
              <w:txbxContent>
                <w:p w:rsidR="003D2372" w:rsidRPr="00BE58A1" w:rsidRDefault="003D2372" w:rsidP="00421C9D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Мира 11</w:t>
                  </w:r>
                </w:p>
              </w:txbxContent>
            </v:textbox>
            <o:callout v:ext="edit" minusy="t"/>
          </v:shape>
        </w:pict>
      </w:r>
      <w:r w:rsidR="009E729F" w:rsidRPr="009E729F">
        <w:rPr>
          <w:rFonts w:ascii="Times New Roman" w:hAnsi="Times New Roman" w:cs="Times New Roman"/>
          <w:b w:val="0"/>
          <w:noProof/>
          <w:sz w:val="18"/>
          <w:szCs w:val="18"/>
        </w:rPr>
        <w:drawing>
          <wp:inline distT="0" distB="0" distL="0" distR="0">
            <wp:extent cx="8901582" cy="3689405"/>
            <wp:effectExtent l="19050" t="0" r="0" b="0"/>
            <wp:docPr id="117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50961" t="8791" r="515" b="16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3446" cy="3694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00" w:rsidRDefault="00917900" w:rsidP="00C1397D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917900" w:rsidRDefault="00917900" w:rsidP="00C1397D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917900" w:rsidRDefault="00917900" w:rsidP="00C1397D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917900" w:rsidRDefault="00917900" w:rsidP="00C1397D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793956" w:rsidRPr="00A17396" w:rsidRDefault="00793956" w:rsidP="00C1397D">
      <w:pPr>
        <w:pStyle w:val="Heading"/>
        <w:jc w:val="center"/>
        <w:rPr>
          <w:rFonts w:ascii="Times New Roman" w:hAnsi="Times New Roman" w:cs="Times New Roman"/>
          <w:b w:val="0"/>
          <w:sz w:val="18"/>
          <w:szCs w:val="18"/>
        </w:rPr>
      </w:pPr>
    </w:p>
    <w:p w:rsidR="00D352A8" w:rsidRPr="009E4D7F" w:rsidRDefault="00D352A8" w:rsidP="00C1397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>ПРИЛОЖЕНИЕ № 1</w:t>
      </w:r>
      <w:r>
        <w:rPr>
          <w:sz w:val="24"/>
          <w:szCs w:val="24"/>
        </w:rPr>
        <w:t>0</w:t>
      </w:r>
    </w:p>
    <w:p w:rsidR="00D352A8" w:rsidRDefault="00D352A8" w:rsidP="00C1397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352A8" w:rsidRDefault="00D352A8" w:rsidP="00C1397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352A8" w:rsidRDefault="00D352A8" w:rsidP="00C1397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="00816EF8"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352A8" w:rsidRPr="0041737F" w:rsidRDefault="00D352A8" w:rsidP="00C1397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352A8" w:rsidRDefault="00D352A8" w:rsidP="00C1397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 w:rsidR="00C1397D"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 w:rsidR="00A17396"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C1397D" w:rsidRDefault="00D352A8" w:rsidP="00C1397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 w:rsidR="00917900">
        <w:rPr>
          <w:sz w:val="18"/>
          <w:szCs w:val="18"/>
        </w:rPr>
        <w:t>:</w:t>
      </w:r>
      <w:r w:rsidR="009E729F">
        <w:rPr>
          <w:sz w:val="18"/>
          <w:szCs w:val="18"/>
        </w:rPr>
        <w:t xml:space="preserve"> ул. Социалистическая 8</w:t>
      </w:r>
    </w:p>
    <w:p w:rsidR="00917900" w:rsidRDefault="0008363E" w:rsidP="00C1397D">
      <w:pPr>
        <w:pStyle w:val="a7"/>
        <w:spacing w:before="0" w:line="240" w:lineRule="auto"/>
        <w:ind w:left="0" w:right="0"/>
      </w:pPr>
      <w:r>
        <w:rPr>
          <w:noProof/>
          <w:snapToGrid/>
        </w:rPr>
        <w:pict>
          <v:shape id="_x0000_s1116" type="#_x0000_t48" style="position:absolute;left:0;text-align:left;margin-left:481.6pt;margin-top:14.2pt;width:104.55pt;height:19.75pt;z-index:251681792" adj="-3946,39864,-3946,9843,-1240,9843,106595,143107">
            <v:textbox>
              <w:txbxContent>
                <w:p w:rsidR="003D2372" w:rsidRPr="00BE58A1" w:rsidRDefault="003D2372" w:rsidP="00421C9D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Социалистическая 8</w:t>
                  </w:r>
                </w:p>
              </w:txbxContent>
            </v:textbox>
            <o:callout v:ext="edit" minusy="t"/>
          </v:shape>
        </w:pict>
      </w:r>
      <w:r w:rsidR="009E729F" w:rsidRPr="009E729F">
        <w:rPr>
          <w:noProof/>
        </w:rPr>
        <w:drawing>
          <wp:inline distT="0" distB="0" distL="0" distR="0">
            <wp:extent cx="9048750" cy="4210050"/>
            <wp:effectExtent l="19050" t="0" r="0" b="0"/>
            <wp:docPr id="117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50858" t="4762" r="549" b="17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524" w:rsidRDefault="00122524" w:rsidP="00C1397D">
      <w:pPr>
        <w:pStyle w:val="a7"/>
        <w:spacing w:before="0" w:line="240" w:lineRule="auto"/>
        <w:ind w:left="0" w:right="0"/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11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>: ул. Лен</w:t>
      </w:r>
      <w:r w:rsidR="00B132CD">
        <w:rPr>
          <w:sz w:val="18"/>
          <w:szCs w:val="18"/>
        </w:rPr>
        <w:t>ина 60, 59</w:t>
      </w:r>
    </w:p>
    <w:p w:rsidR="00D352A8" w:rsidRDefault="0008363E" w:rsidP="0035678B">
      <w:pPr>
        <w:spacing w:before="0" w:line="36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18" type="#_x0000_t48" style="position:absolute;left:0;text-align:left;margin-left:367.8pt;margin-top:14.55pt;width:118.45pt;height:19.75pt;z-index:251683840" adj="-3483,39864,-3483,9843,-1094,9843,94086,143107">
            <v:textbox>
              <w:txbxContent>
                <w:p w:rsidR="003D2372" w:rsidRPr="00D4320D" w:rsidRDefault="003D2372" w:rsidP="00D4320D">
                  <w:pPr>
                    <w:spacing w:before="0" w:line="240" w:lineRule="auto"/>
                    <w:ind w:left="0" w:right="998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Ленина 59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17" type="#_x0000_t48" style="position:absolute;left:0;text-align:left;margin-left:242.5pt;margin-top:154.8pt;width:104.55pt;height:19.75pt;z-index:251682816" adj="-3946,39864,-3946,9843,-1240,9843,106595,143107">
            <v:textbox>
              <w:txbxContent>
                <w:p w:rsidR="003D2372" w:rsidRPr="00BE58A1" w:rsidRDefault="003D2372" w:rsidP="00D4320D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Ленина 60</w:t>
                  </w:r>
                </w:p>
              </w:txbxContent>
            </v:textbox>
            <o:callout v:ext="edit" minusy="t"/>
          </v:shape>
        </w:pict>
      </w:r>
      <w:r w:rsidR="00421C9D" w:rsidRPr="00421C9D">
        <w:rPr>
          <w:noProof/>
          <w:sz w:val="18"/>
          <w:szCs w:val="18"/>
        </w:rPr>
        <w:drawing>
          <wp:inline distT="0" distB="0" distL="0" distR="0">
            <wp:extent cx="9240947" cy="3800724"/>
            <wp:effectExtent l="19050" t="0" r="0" b="0"/>
            <wp:docPr id="11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50858" t="7692" r="755" b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380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C9D" w:rsidRDefault="00421C9D" w:rsidP="0035678B">
      <w:pPr>
        <w:spacing w:before="0" w:line="360" w:lineRule="auto"/>
        <w:ind w:left="0" w:right="0"/>
        <w:rPr>
          <w:sz w:val="18"/>
          <w:szCs w:val="18"/>
        </w:rPr>
      </w:pPr>
    </w:p>
    <w:p w:rsidR="00421C9D" w:rsidRDefault="00421C9D" w:rsidP="0035678B">
      <w:pPr>
        <w:spacing w:before="0" w:line="360" w:lineRule="auto"/>
        <w:ind w:left="0" w:right="0"/>
        <w:rPr>
          <w:sz w:val="18"/>
          <w:szCs w:val="18"/>
        </w:rPr>
      </w:pPr>
    </w:p>
    <w:p w:rsidR="00421C9D" w:rsidRDefault="00421C9D" w:rsidP="0035678B">
      <w:pPr>
        <w:spacing w:before="0" w:line="360" w:lineRule="auto"/>
        <w:ind w:left="0" w:right="0"/>
        <w:rPr>
          <w:sz w:val="18"/>
          <w:szCs w:val="18"/>
        </w:rPr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>ПРИЛОЖЕНИЕ № 1</w:t>
      </w:r>
      <w:r>
        <w:rPr>
          <w:sz w:val="24"/>
          <w:szCs w:val="24"/>
        </w:rPr>
        <w:t>2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>:</w:t>
      </w:r>
      <w:r w:rsidR="00D4320D">
        <w:rPr>
          <w:sz w:val="18"/>
          <w:szCs w:val="18"/>
        </w:rPr>
        <w:t xml:space="preserve"> ул. Согласия</w:t>
      </w:r>
    </w:p>
    <w:p w:rsidR="00421C9D" w:rsidRDefault="0008363E" w:rsidP="0035678B">
      <w:pPr>
        <w:spacing w:before="0" w:line="36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20" type="#_x0000_t48" style="position:absolute;left:0;text-align:left;margin-left:496.15pt;margin-top:136pt;width:104.55pt;height:19.75pt;z-index:251684864" adj="-3946,39864,-3946,9843,-1240,9843,106595,143107">
            <v:textbox>
              <w:txbxContent>
                <w:p w:rsidR="003D2372" w:rsidRPr="00D4320D" w:rsidRDefault="003D2372" w:rsidP="00D4320D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 w:rsidRPr="00D4320D">
                    <w:rPr>
                      <w:sz w:val="16"/>
                      <w:szCs w:val="16"/>
                    </w:rPr>
                    <w:t xml:space="preserve">Ул. Согласия </w:t>
                  </w:r>
                  <w:r>
                    <w:rPr>
                      <w:sz w:val="16"/>
                      <w:szCs w:val="16"/>
                    </w:rPr>
                    <w:t>д/с</w:t>
                  </w:r>
                </w:p>
              </w:txbxContent>
            </v:textbox>
            <o:callout v:ext="edit" minusy="t"/>
          </v:shape>
        </w:pict>
      </w:r>
      <w:r w:rsidR="00D4320D" w:rsidRPr="00D4320D">
        <w:rPr>
          <w:noProof/>
          <w:sz w:val="18"/>
          <w:szCs w:val="18"/>
        </w:rPr>
        <w:drawing>
          <wp:inline distT="0" distB="0" distL="0" distR="0">
            <wp:extent cx="8622442" cy="3673502"/>
            <wp:effectExtent l="19050" t="0" r="7208" b="0"/>
            <wp:docPr id="117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51167" t="7326" r="721" b="18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7710" cy="367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C9D" w:rsidRDefault="00421C9D" w:rsidP="0035678B">
      <w:pPr>
        <w:spacing w:before="0" w:line="360" w:lineRule="auto"/>
        <w:ind w:left="0" w:right="0"/>
        <w:rPr>
          <w:sz w:val="18"/>
          <w:szCs w:val="18"/>
        </w:rPr>
      </w:pPr>
    </w:p>
    <w:p w:rsidR="00421C9D" w:rsidRDefault="00421C9D" w:rsidP="0035678B">
      <w:pPr>
        <w:spacing w:before="0" w:line="360" w:lineRule="auto"/>
        <w:ind w:left="0" w:right="0"/>
        <w:rPr>
          <w:sz w:val="18"/>
          <w:szCs w:val="18"/>
        </w:rPr>
      </w:pPr>
    </w:p>
    <w:p w:rsidR="00421C9D" w:rsidRDefault="00421C9D" w:rsidP="0035678B">
      <w:pPr>
        <w:spacing w:before="0" w:line="360" w:lineRule="auto"/>
        <w:ind w:left="0" w:right="0"/>
        <w:rPr>
          <w:sz w:val="18"/>
          <w:szCs w:val="18"/>
        </w:rPr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>ПРИЛОЖЕНИЕ № 1</w:t>
      </w:r>
      <w:r>
        <w:rPr>
          <w:sz w:val="24"/>
          <w:szCs w:val="24"/>
        </w:rPr>
        <w:t>3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>:</w:t>
      </w:r>
      <w:r w:rsidR="00D4320D">
        <w:rPr>
          <w:sz w:val="18"/>
          <w:szCs w:val="18"/>
        </w:rPr>
        <w:t xml:space="preserve"> ул. Жил. Массив Алгаир 75</w:t>
      </w:r>
    </w:p>
    <w:p w:rsidR="00D4320D" w:rsidRDefault="0008363E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21" type="#_x0000_t48" style="position:absolute;left:0;text-align:left;margin-left:247.7pt;margin-top:171.85pt;width:124.45pt;height:19.75pt;z-index:251685888" adj="-3315,39864,-3315,9843,-1041,9843,89550,143107">
            <v:textbox>
              <w:txbxContent>
                <w:p w:rsidR="003D2372" w:rsidRPr="00D4320D" w:rsidRDefault="003D2372" w:rsidP="00D4320D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 w:rsidRPr="00D4320D">
                    <w:rPr>
                      <w:sz w:val="16"/>
                      <w:szCs w:val="16"/>
                    </w:rPr>
                    <w:t xml:space="preserve">Ул. </w:t>
                  </w:r>
                  <w:r>
                    <w:rPr>
                      <w:sz w:val="16"/>
                      <w:szCs w:val="16"/>
                    </w:rPr>
                    <w:t>Жил. Массив Алгаир 75</w:t>
                  </w:r>
                </w:p>
              </w:txbxContent>
            </v:textbox>
            <o:callout v:ext="edit" minusy="t"/>
          </v:shape>
        </w:pict>
      </w:r>
      <w:r w:rsidR="00D4320D" w:rsidRPr="00D4320D">
        <w:rPr>
          <w:noProof/>
          <w:sz w:val="18"/>
          <w:szCs w:val="18"/>
        </w:rPr>
        <w:drawing>
          <wp:inline distT="0" distB="0" distL="0" distR="0">
            <wp:extent cx="8867933" cy="3450867"/>
            <wp:effectExtent l="19050" t="0" r="9367" b="0"/>
            <wp:docPr id="117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50961" t="7326" r="721" b="17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5469" cy="345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B132CD" w:rsidRDefault="00B132C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B132CD" w:rsidRDefault="00B132C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B132CD" w:rsidRDefault="00B132C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B132CD" w:rsidRDefault="00B132C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>ПРИЛОЖЕНИЕ № 1</w:t>
      </w:r>
      <w:r>
        <w:rPr>
          <w:sz w:val="24"/>
          <w:szCs w:val="24"/>
        </w:rPr>
        <w:t>4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D4320D">
        <w:rPr>
          <w:sz w:val="18"/>
          <w:szCs w:val="18"/>
        </w:rPr>
        <w:t>Советская 193</w:t>
      </w:r>
    </w:p>
    <w:p w:rsidR="00D4320D" w:rsidRDefault="0008363E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42" type="#_x0000_t48" style="position:absolute;left:0;text-align:left;margin-left:601.2pt;margin-top:17.05pt;width:104.55pt;height:19.75pt;z-index:251706368" adj="-8853,-328,-8853,9843,-1240,9843,33903,352818">
            <v:textbox>
              <w:txbxContent>
                <w:p w:rsidR="003D2372" w:rsidRPr="00BE58A1" w:rsidRDefault="003D2372" w:rsidP="00520ABF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Подгорная 79</w:t>
                  </w:r>
                </w:p>
              </w:txbxContent>
            </v:textbox>
          </v:shape>
        </w:pict>
      </w:r>
      <w:r>
        <w:rPr>
          <w:noProof/>
          <w:snapToGrid/>
          <w:sz w:val="18"/>
          <w:szCs w:val="18"/>
        </w:rPr>
        <w:pict>
          <v:shape id="_x0000_s1122" type="#_x0000_t48" style="position:absolute;left:0;text-align:left;margin-left:252.8pt;margin-top:141.65pt;width:124.45pt;height:19.75pt;z-index:251686912" adj="-3315,39864,-3315,9843,-1041,9843,89550,143107">
            <v:textbox>
              <w:txbxContent>
                <w:p w:rsidR="003D2372" w:rsidRPr="00D4320D" w:rsidRDefault="003D2372" w:rsidP="00D4320D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 w:rsidRPr="00D4320D">
                    <w:rPr>
                      <w:sz w:val="16"/>
                      <w:szCs w:val="16"/>
                    </w:rPr>
                    <w:t xml:space="preserve">Ул. </w:t>
                  </w:r>
                  <w:r>
                    <w:rPr>
                      <w:sz w:val="16"/>
                      <w:szCs w:val="16"/>
                    </w:rPr>
                    <w:t>Советская 193</w:t>
                  </w:r>
                </w:p>
              </w:txbxContent>
            </v:textbox>
            <o:callout v:ext="edit" minusy="t"/>
          </v:shape>
        </w:pict>
      </w:r>
      <w:r w:rsidR="00D4320D" w:rsidRPr="00D4320D">
        <w:rPr>
          <w:noProof/>
          <w:sz w:val="18"/>
          <w:szCs w:val="18"/>
        </w:rPr>
        <w:drawing>
          <wp:inline distT="0" distB="0" distL="0" distR="0">
            <wp:extent cx="9210675" cy="4171950"/>
            <wp:effectExtent l="19050" t="0" r="9525" b="0"/>
            <wp:docPr id="117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51064" t="6960" r="549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>ПРИЛОЖЕНИЕ № 1</w:t>
      </w:r>
      <w:r>
        <w:rPr>
          <w:sz w:val="24"/>
          <w:szCs w:val="24"/>
        </w:rPr>
        <w:t>5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B132CD">
        <w:rPr>
          <w:snapToGrid/>
          <w:sz w:val="20"/>
        </w:rPr>
        <w:t>Советская</w:t>
      </w:r>
      <w:r w:rsidR="00B132CD" w:rsidRPr="002E7DA3">
        <w:rPr>
          <w:snapToGrid/>
          <w:sz w:val="20"/>
        </w:rPr>
        <w:t xml:space="preserve">, д. </w:t>
      </w:r>
      <w:r w:rsidR="00B132CD">
        <w:rPr>
          <w:snapToGrid/>
          <w:sz w:val="20"/>
        </w:rPr>
        <w:t>36</w:t>
      </w:r>
    </w:p>
    <w:p w:rsidR="00D4320D" w:rsidRDefault="0008363E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45" type="#_x0000_t48" style="position:absolute;left:0;text-align:left;margin-left:276.8pt;margin-top:143.8pt;width:124.45pt;height:19.75pt;z-index:251709440" adj="-3315,39864,-3315,9843,-1041,9843,89550,143107">
            <v:textbox>
              <w:txbxContent>
                <w:p w:rsidR="003D2372" w:rsidRPr="00D4320D" w:rsidRDefault="003D2372" w:rsidP="00B132CD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 w:rsidRPr="00D4320D">
                    <w:rPr>
                      <w:sz w:val="16"/>
                      <w:szCs w:val="16"/>
                    </w:rPr>
                    <w:t xml:space="preserve">Ул. </w:t>
                  </w:r>
                  <w:r>
                    <w:rPr>
                      <w:sz w:val="16"/>
                      <w:szCs w:val="16"/>
                    </w:rPr>
                    <w:t>Советская 36</w:t>
                  </w:r>
                </w:p>
              </w:txbxContent>
            </v:textbox>
            <o:callout v:ext="edit" minusy="t"/>
          </v:shape>
        </w:pict>
      </w:r>
      <w:r w:rsidR="00D4320D" w:rsidRPr="00D4320D">
        <w:rPr>
          <w:noProof/>
          <w:sz w:val="18"/>
          <w:szCs w:val="18"/>
        </w:rPr>
        <w:drawing>
          <wp:inline distT="0" distB="0" distL="0" distR="0">
            <wp:extent cx="8918215" cy="3570136"/>
            <wp:effectExtent l="19050" t="0" r="0" b="0"/>
            <wp:docPr id="117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0858" t="7692" b="16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3569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B132CD" w:rsidRDefault="00B132C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B132CD" w:rsidRDefault="00B132C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>ПРИЛОЖЕНИЕ № 1</w:t>
      </w:r>
      <w:r>
        <w:rPr>
          <w:sz w:val="24"/>
          <w:szCs w:val="24"/>
        </w:rPr>
        <w:t>6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B132CD">
        <w:rPr>
          <w:snapToGrid/>
          <w:sz w:val="20"/>
        </w:rPr>
        <w:t>пер. Почтовый, д. 7</w:t>
      </w:r>
    </w:p>
    <w:p w:rsidR="00D4320D" w:rsidRDefault="0008363E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44" type="#_x0000_t48" style="position:absolute;left:0;text-align:left;margin-left:264.8pt;margin-top:152.5pt;width:124.45pt;height:19.75pt;z-index:251708416" adj="-3315,39864,-3315,9843,-1041,9843,89550,143107">
            <v:textbox>
              <w:txbxContent>
                <w:p w:rsidR="003D2372" w:rsidRPr="00D4320D" w:rsidRDefault="003D2372" w:rsidP="00B132CD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Пер. Почтовый 7</w:t>
                  </w:r>
                </w:p>
              </w:txbxContent>
            </v:textbox>
            <o:callout v:ext="edit" minusy="t"/>
          </v:shape>
        </w:pict>
      </w:r>
      <w:r w:rsidR="00D4320D" w:rsidRPr="00D4320D">
        <w:rPr>
          <w:noProof/>
          <w:sz w:val="18"/>
          <w:szCs w:val="18"/>
        </w:rPr>
        <w:drawing>
          <wp:inline distT="0" distB="0" distL="0" distR="0">
            <wp:extent cx="8606210" cy="4118775"/>
            <wp:effectExtent l="19050" t="0" r="4390" b="0"/>
            <wp:docPr id="118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50755" t="7326" r="515" b="17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7968" cy="412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>ПРИЛОЖЕНИЕ № 1</w:t>
      </w:r>
      <w:r>
        <w:rPr>
          <w:sz w:val="24"/>
          <w:szCs w:val="24"/>
        </w:rPr>
        <w:t>7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D4320D">
        <w:rPr>
          <w:sz w:val="18"/>
          <w:szCs w:val="18"/>
        </w:rPr>
        <w:t>2 пятилетка МТМ</w:t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D4320D">
        <w:rPr>
          <w:noProof/>
          <w:sz w:val="18"/>
          <w:szCs w:val="18"/>
        </w:rPr>
        <w:drawing>
          <wp:inline distT="0" distB="0" distL="0" distR="0">
            <wp:extent cx="8829675" cy="3914775"/>
            <wp:effectExtent l="19050" t="0" r="9525" b="0"/>
            <wp:docPr id="11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50858" t="6960" r="652" b="17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>ПРИЛОЖЕНИЕ № 1</w:t>
      </w:r>
      <w:r>
        <w:rPr>
          <w:sz w:val="24"/>
          <w:szCs w:val="24"/>
        </w:rPr>
        <w:t>8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D4320D">
        <w:rPr>
          <w:sz w:val="18"/>
          <w:szCs w:val="18"/>
        </w:rPr>
        <w:t xml:space="preserve">2 Пятилетка </w:t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D4320D">
        <w:rPr>
          <w:noProof/>
          <w:sz w:val="18"/>
          <w:szCs w:val="18"/>
        </w:rPr>
        <w:drawing>
          <wp:inline distT="0" distB="0" distL="0" distR="0">
            <wp:extent cx="9252041" cy="3808675"/>
            <wp:effectExtent l="19050" t="0" r="6259" b="0"/>
            <wp:docPr id="118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50961" t="8059" r="618" b="17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220" cy="380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B132CD" w:rsidRDefault="00B132C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lastRenderedPageBreak/>
        <w:t>ПРИЛОЖЕНИЕ № 1</w:t>
      </w:r>
      <w:r>
        <w:rPr>
          <w:sz w:val="24"/>
          <w:szCs w:val="24"/>
        </w:rPr>
        <w:t>9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D4320D">
        <w:rPr>
          <w:sz w:val="18"/>
          <w:szCs w:val="18"/>
        </w:rPr>
        <w:t>Молодежная 1</w:t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D4320D">
        <w:rPr>
          <w:noProof/>
          <w:sz w:val="18"/>
          <w:szCs w:val="18"/>
        </w:rPr>
        <w:drawing>
          <wp:inline distT="0" distB="0" distL="0" distR="0">
            <wp:extent cx="9001287" cy="3999506"/>
            <wp:effectExtent l="19050" t="0" r="9363" b="0"/>
            <wp:docPr id="11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50858" t="9524" r="755" b="18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3999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D4320D" w:rsidRDefault="00D4320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</w:p>
    <w:p w:rsidR="00421C9D" w:rsidRPr="009E4D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20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421C9D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421C9D" w:rsidRPr="0041737F" w:rsidRDefault="00421C9D" w:rsidP="00421C9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421C9D" w:rsidRDefault="00421C9D" w:rsidP="00421C9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421C9D" w:rsidRDefault="00421C9D" w:rsidP="00421C9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D4320D">
        <w:rPr>
          <w:sz w:val="18"/>
          <w:szCs w:val="18"/>
        </w:rPr>
        <w:t xml:space="preserve">Заречная </w:t>
      </w:r>
    </w:p>
    <w:p w:rsidR="00421C9D" w:rsidRDefault="00D4320D" w:rsidP="0035678B">
      <w:pPr>
        <w:spacing w:before="0" w:line="360" w:lineRule="auto"/>
        <w:ind w:left="0" w:right="0"/>
        <w:rPr>
          <w:sz w:val="18"/>
          <w:szCs w:val="18"/>
        </w:rPr>
      </w:pPr>
      <w:r w:rsidRPr="00D4320D">
        <w:rPr>
          <w:noProof/>
          <w:sz w:val="18"/>
          <w:szCs w:val="18"/>
        </w:rPr>
        <w:drawing>
          <wp:inline distT="0" distB="0" distL="0" distR="0">
            <wp:extent cx="9233728" cy="3959749"/>
            <wp:effectExtent l="19050" t="0" r="5522" b="0"/>
            <wp:docPr id="118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51064" t="8791" r="549" b="18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3962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20D" w:rsidRDefault="00D4320D" w:rsidP="0035678B">
      <w:pPr>
        <w:spacing w:before="0" w:line="360" w:lineRule="auto"/>
        <w:ind w:left="0" w:right="0"/>
        <w:rPr>
          <w:sz w:val="18"/>
          <w:szCs w:val="18"/>
        </w:rPr>
      </w:pPr>
    </w:p>
    <w:p w:rsidR="00D4320D" w:rsidRDefault="00D4320D" w:rsidP="0035678B">
      <w:pPr>
        <w:spacing w:before="0" w:line="360" w:lineRule="auto"/>
        <w:ind w:left="0" w:right="0"/>
        <w:rPr>
          <w:sz w:val="18"/>
          <w:szCs w:val="18"/>
        </w:rPr>
      </w:pPr>
    </w:p>
    <w:p w:rsidR="00D4320D" w:rsidRPr="009E4D7F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21</w:t>
      </w:r>
    </w:p>
    <w:p w:rsidR="00D4320D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4320D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4320D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4320D" w:rsidRPr="0041737F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4320D" w:rsidRDefault="00D4320D" w:rsidP="00D4320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D4320D" w:rsidRDefault="00D4320D" w:rsidP="00D4320D">
      <w:pPr>
        <w:pStyle w:val="a7"/>
        <w:spacing w:before="0" w:line="24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520ABF">
        <w:rPr>
          <w:sz w:val="18"/>
          <w:szCs w:val="18"/>
        </w:rPr>
        <w:t>Сафронова 22, 31, 57; Сиреневая 11, 22 ,41</w:t>
      </w:r>
    </w:p>
    <w:p w:rsidR="00D4320D" w:rsidRDefault="0008363E" w:rsidP="0035678B">
      <w:pPr>
        <w:spacing w:before="0" w:line="36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type id="_x0000_t45" coordsize="21600,21600" o:spt="45" adj="-10080,24300,-3600,4050,-1800,4050" path="m@0@1l@2@3@4@5nfem@4,l@4,21600nfem,l21600,r,21600l,21600ns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 accentbar="t" textborder="f"/>
          </v:shapetype>
          <v:shape id="_x0000_s1141" type="#_x0000_t45" style="position:absolute;left:0;text-align:left;margin-left:430.95pt;margin-top:65.9pt;width:87.4pt;height:19.45pt;z-index:251705344" adj="-14643,52417,-11257,9995,-1483,9995,2014,-139706">
            <v:textbox>
              <w:txbxContent>
                <w:p w:rsidR="003D2372" w:rsidRPr="00122524" w:rsidRDefault="003D2372" w:rsidP="00520ABF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Сиреневая 41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36" type="#_x0000_t45" style="position:absolute;left:0;text-align:left;margin-left:169.55pt;margin-top:128.5pt;width:87.4pt;height:19.45pt;z-index:251701248" adj="34760,37037,23083,9995,23083,9995,44460,1388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Сафронова 31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  <w:snapToGrid/>
          <w:sz w:val="18"/>
          <w:szCs w:val="18"/>
        </w:rPr>
        <w:pict>
          <v:shape id="_x0000_s1140" type="#_x0000_t45" style="position:absolute;left:0;text-align:left;margin-left:247pt;margin-top:221.8pt;width:87.4pt;height:19.45pt;z-index:251704320" adj="34958,46032,23083,9995,23083,9995,34760,-140483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Сафронова 22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  <w:snapToGrid/>
          <w:sz w:val="18"/>
          <w:szCs w:val="18"/>
        </w:rPr>
        <w:pict>
          <v:shape id="_x0000_s1138" type="#_x0000_t45" style="position:absolute;left:0;text-align:left;margin-left:556.75pt;margin-top:283.15pt;width:87.4pt;height:19.45pt;z-index:251703296" adj="-9700,35648,-3275,9995,-1483,9995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Сиреневая 11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37" type="#_x0000_t45" style="position:absolute;left:0;text-align:left;margin-left:502.85pt;margin-top:165.5pt;width:87.4pt;height:19.45pt;z-index:251702272" adj="-14643,52417,-11257,9995,-1483,9995,2014,-139706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Сиреневая 22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34" type="#_x0000_t45" style="position:absolute;left:0;text-align:left;margin-left:32.8pt;margin-top:39.7pt;width:87.4pt;height:19.45pt;z-index:251699200" adj="31733,-22766,24973,9995,23083,9995,24566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Сафронова 57</w:t>
                  </w:r>
                </w:p>
              </w:txbxContent>
            </v:textbox>
            <o:callout v:ext="edit" minusx="t"/>
          </v:shape>
        </w:pict>
      </w:r>
      <w:r w:rsidR="00122524" w:rsidRPr="00122524">
        <w:rPr>
          <w:noProof/>
          <w:sz w:val="18"/>
          <w:szCs w:val="18"/>
        </w:rPr>
        <w:drawing>
          <wp:inline distT="0" distB="0" distL="0" distR="0">
            <wp:extent cx="9155181" cy="4182386"/>
            <wp:effectExtent l="19050" t="0" r="7869" b="0"/>
            <wp:docPr id="11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50858" t="7326" r="549" b="1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418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524" w:rsidRDefault="00122524" w:rsidP="0035678B">
      <w:pPr>
        <w:spacing w:before="0" w:line="360" w:lineRule="auto"/>
        <w:ind w:left="0" w:right="0"/>
        <w:rPr>
          <w:sz w:val="18"/>
          <w:szCs w:val="18"/>
        </w:rPr>
      </w:pPr>
    </w:p>
    <w:p w:rsidR="00D4320D" w:rsidRPr="009E4D7F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22</w:t>
      </w:r>
    </w:p>
    <w:p w:rsidR="00D4320D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4320D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4320D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4320D" w:rsidRPr="0041737F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4320D" w:rsidRDefault="00D4320D" w:rsidP="00D4320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D4320D" w:rsidRDefault="00D4320D" w:rsidP="00D4320D">
      <w:pPr>
        <w:spacing w:before="0" w:line="36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D74CEE">
        <w:rPr>
          <w:sz w:val="18"/>
          <w:szCs w:val="18"/>
        </w:rPr>
        <w:t>Сибирская 12, 41, 28 А; Сиреневая 2 А; Садовая 14, Сафронова 1А/2Б</w:t>
      </w:r>
    </w:p>
    <w:p w:rsidR="00D4320D" w:rsidRDefault="0008363E" w:rsidP="00D4320D">
      <w:pPr>
        <w:spacing w:before="0" w:line="36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33" type="#_x0000_t45" style="position:absolute;left:0;text-align:left;margin-left:378.5pt;margin-top:280.5pt;width:93.65pt;height:19.45pt;z-index:251698176" adj="-9053,35648,-3056,9995,-1384,9995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Сибирская 12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32" type="#_x0000_t45" style="position:absolute;left:0;text-align:left;margin-left:565.75pt;margin-top:88.9pt;width:93.65pt;height:19.45pt;z-index:251697152" adj="-9053,35648,-3056,9995,-1384,9995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Садовая 14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31" type="#_x0000_t45" style="position:absolute;left:0;text-align:left;margin-left:411.6pt;margin-top:135.9pt;width:93.65pt;height:19.45pt;z-index:251696128" adj="-9053,35648,-3056,9995,-1384,9995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Сафронова 1А/2Б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30" type="#_x0000_t45" style="position:absolute;left:0;text-align:left;margin-left:182.45pt;margin-top:41.5pt;width:87.4pt;height:19.45pt;z-index:251695104" adj="-9700,35648,-3275,9995,-1483,9995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Сибирская 45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29" type="#_x0000_t45" style="position:absolute;left:0;text-align:left;margin-left:227.4pt;margin-top:10.05pt;width:87.4pt;height:19.45pt;z-index:251694080" adj="-9700,35648,-3275,9995,-1483,9995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Сибирская 41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28" type="#_x0000_t45" style="position:absolute;left:0;text-align:left;margin-left:499pt;margin-top:22.55pt;width:87.4pt;height:19.45pt;z-index:251693056" adj="-9700,35648,-3275,9995,-1483,9995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Сиреневая 2А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27" type="#_x0000_t45" style="position:absolute;left:0;text-align:left;margin-left:304.8pt;margin-top:22.55pt;width:87.4pt;height:19.45pt;z-index:251692032" adj="-9700,35648,-3275,9995,-1483,9995">
            <v:textbox>
              <w:txbxContent>
                <w:p w:rsidR="003D2372" w:rsidRPr="00122524" w:rsidRDefault="003D2372" w:rsidP="00D74CEE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Сибирская 28А</w:t>
                  </w:r>
                </w:p>
              </w:txbxContent>
            </v:textbox>
            <o:callout v:ext="edit" minusy="t"/>
          </v:shape>
        </w:pict>
      </w:r>
      <w:r w:rsidR="00122524" w:rsidRPr="00122524">
        <w:rPr>
          <w:noProof/>
          <w:sz w:val="18"/>
          <w:szCs w:val="18"/>
        </w:rPr>
        <w:drawing>
          <wp:inline distT="0" distB="0" distL="0" distR="0">
            <wp:extent cx="9148550" cy="4063117"/>
            <wp:effectExtent l="19050" t="0" r="0" b="0"/>
            <wp:docPr id="118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51064" t="6960" b="16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4065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524" w:rsidRDefault="00122524" w:rsidP="00D4320D">
      <w:pPr>
        <w:spacing w:before="0" w:line="360" w:lineRule="auto"/>
        <w:ind w:left="0" w:right="0"/>
        <w:rPr>
          <w:sz w:val="18"/>
          <w:szCs w:val="18"/>
        </w:rPr>
      </w:pPr>
    </w:p>
    <w:p w:rsidR="00D4320D" w:rsidRPr="009E4D7F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23</w:t>
      </w:r>
    </w:p>
    <w:p w:rsidR="00D4320D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9E4D7F">
        <w:rPr>
          <w:sz w:val="24"/>
          <w:szCs w:val="24"/>
        </w:rPr>
        <w:t>к Реестру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размещения</w:t>
      </w:r>
      <w:r>
        <w:rPr>
          <w:sz w:val="24"/>
          <w:szCs w:val="24"/>
        </w:rPr>
        <w:t xml:space="preserve"> </w:t>
      </w:r>
      <w:r w:rsidRPr="009E4D7F">
        <w:rPr>
          <w:sz w:val="24"/>
          <w:szCs w:val="24"/>
        </w:rPr>
        <w:t>мест (площадок)</w:t>
      </w:r>
    </w:p>
    <w:p w:rsidR="00D4320D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9E4D7F">
        <w:rPr>
          <w:sz w:val="24"/>
          <w:szCs w:val="24"/>
        </w:rPr>
        <w:t xml:space="preserve">накопления твердых коммунальных </w:t>
      </w:r>
      <w:r w:rsidRPr="0041737F">
        <w:rPr>
          <w:sz w:val="24"/>
          <w:szCs w:val="24"/>
        </w:rPr>
        <w:t>отходов на территории</w:t>
      </w:r>
    </w:p>
    <w:p w:rsidR="00D4320D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>муниципального образования «</w:t>
      </w:r>
      <w:r w:rsidRPr="00816EF8">
        <w:rPr>
          <w:bCs/>
          <w:snapToGrid/>
          <w:color w:val="000000"/>
          <w:sz w:val="24"/>
          <w:szCs w:val="24"/>
        </w:rPr>
        <w:t>Майминское сельское поселение</w:t>
      </w:r>
      <w:r w:rsidRPr="0041737F">
        <w:rPr>
          <w:sz w:val="24"/>
          <w:szCs w:val="24"/>
        </w:rPr>
        <w:t>»</w:t>
      </w:r>
    </w:p>
    <w:p w:rsidR="00D4320D" w:rsidRPr="0041737F" w:rsidRDefault="00D4320D" w:rsidP="00D4320D">
      <w:pPr>
        <w:autoSpaceDE w:val="0"/>
        <w:spacing w:before="0" w:line="240" w:lineRule="auto"/>
        <w:ind w:left="0" w:right="-5670"/>
        <w:rPr>
          <w:sz w:val="24"/>
          <w:szCs w:val="24"/>
        </w:rPr>
      </w:pPr>
      <w:r w:rsidRPr="0041737F">
        <w:rPr>
          <w:sz w:val="24"/>
          <w:szCs w:val="24"/>
        </w:rPr>
        <w:t xml:space="preserve"> </w:t>
      </w:r>
      <w:r w:rsidRPr="0041737F">
        <w:rPr>
          <w:bCs/>
          <w:sz w:val="24"/>
          <w:szCs w:val="24"/>
        </w:rPr>
        <w:t>муниципального образования «Майминский район»</w:t>
      </w:r>
    </w:p>
    <w:p w:rsidR="00D4320D" w:rsidRDefault="00D4320D" w:rsidP="00D4320D">
      <w:pPr>
        <w:spacing w:before="0" w:line="240" w:lineRule="auto"/>
        <w:ind w:left="0" w:right="-567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9E4D7F">
        <w:rPr>
          <w:sz w:val="24"/>
          <w:szCs w:val="24"/>
        </w:rPr>
        <w:t>от «</w:t>
      </w:r>
      <w:r>
        <w:rPr>
          <w:sz w:val="24"/>
          <w:szCs w:val="24"/>
        </w:rPr>
        <w:t>___</w:t>
      </w:r>
      <w:r w:rsidRPr="009E4D7F">
        <w:rPr>
          <w:sz w:val="24"/>
          <w:szCs w:val="24"/>
        </w:rPr>
        <w:t>»</w:t>
      </w:r>
      <w:r>
        <w:rPr>
          <w:sz w:val="24"/>
          <w:szCs w:val="24"/>
        </w:rPr>
        <w:t xml:space="preserve"> _________</w:t>
      </w:r>
      <w:r w:rsidRPr="009E4D7F">
        <w:rPr>
          <w:sz w:val="24"/>
          <w:szCs w:val="24"/>
        </w:rPr>
        <w:t xml:space="preserve"> 202</w:t>
      </w:r>
      <w:r>
        <w:rPr>
          <w:sz w:val="24"/>
          <w:szCs w:val="24"/>
        </w:rPr>
        <w:t>4</w:t>
      </w:r>
      <w:r w:rsidRPr="009E4D7F">
        <w:rPr>
          <w:sz w:val="24"/>
          <w:szCs w:val="24"/>
        </w:rPr>
        <w:t xml:space="preserve"> года № </w:t>
      </w:r>
      <w:r>
        <w:rPr>
          <w:sz w:val="24"/>
          <w:szCs w:val="24"/>
        </w:rPr>
        <w:t>____</w:t>
      </w:r>
    </w:p>
    <w:p w:rsidR="00D4320D" w:rsidRDefault="00D4320D" w:rsidP="00D4320D">
      <w:pPr>
        <w:spacing w:before="0" w:line="360" w:lineRule="auto"/>
        <w:ind w:left="0" w:right="0"/>
        <w:rPr>
          <w:sz w:val="18"/>
          <w:szCs w:val="18"/>
        </w:rPr>
      </w:pPr>
      <w:r w:rsidRPr="00C1397D">
        <w:rPr>
          <w:sz w:val="18"/>
          <w:szCs w:val="18"/>
        </w:rPr>
        <w:t>Схема размещения мест (площадок) накопления ТКО</w:t>
      </w:r>
      <w:r>
        <w:rPr>
          <w:sz w:val="18"/>
          <w:szCs w:val="18"/>
        </w:rPr>
        <w:t xml:space="preserve">: ул. </w:t>
      </w:r>
      <w:r w:rsidR="00122524">
        <w:rPr>
          <w:sz w:val="18"/>
          <w:szCs w:val="18"/>
        </w:rPr>
        <w:t>Трактовая 10, пер. Лесной 3, ул. Набережная 8, ул. Трактовая 2</w:t>
      </w:r>
    </w:p>
    <w:p w:rsidR="00D74CEE" w:rsidRDefault="0008363E" w:rsidP="00D4320D">
      <w:pPr>
        <w:spacing w:before="0" w:line="360" w:lineRule="auto"/>
        <w:ind w:left="0" w:right="0"/>
        <w:rPr>
          <w:sz w:val="18"/>
          <w:szCs w:val="18"/>
        </w:rPr>
      </w:pPr>
      <w:r>
        <w:rPr>
          <w:noProof/>
          <w:snapToGrid/>
          <w:sz w:val="18"/>
          <w:szCs w:val="18"/>
        </w:rPr>
        <w:pict>
          <v:shape id="_x0000_s1126" type="#_x0000_t45" style="position:absolute;left:0;text-align:left;margin-left:212.95pt;margin-top:119.1pt;width:99.55pt;height:19.45pt;z-index:251691008" adj="-7616,-9551,-1302,9995,-1302,9995,-325,-69520">
            <v:textbox>
              <w:txbxContent>
                <w:p w:rsidR="003D2372" w:rsidRPr="00122524" w:rsidRDefault="003D2372" w:rsidP="00122524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Набережная 8</w:t>
                  </w:r>
                </w:p>
              </w:txbxContent>
            </v:textbox>
          </v:shape>
        </w:pict>
      </w:r>
      <w:r>
        <w:rPr>
          <w:noProof/>
          <w:snapToGrid/>
          <w:sz w:val="18"/>
          <w:szCs w:val="18"/>
        </w:rPr>
        <w:pict>
          <v:shape id="_x0000_s1124" type="#_x0000_t45" style="position:absolute;left:0;text-align:left;margin-left:393.6pt;margin-top:64pt;width:1in;height:19.45pt;z-index:251688960" adj="-11775,35648,-3975,9995,,9995">
            <v:textbox>
              <w:txbxContent>
                <w:p w:rsidR="003D2372" w:rsidRPr="00122524" w:rsidRDefault="003D2372" w:rsidP="00122524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Трактовая 2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25" type="#_x0000_t45" style="position:absolute;left:0;text-align:left;margin-left:440.05pt;margin-top:198.8pt;width:88.9pt;height:19.45pt;z-index:251689984" adj="-8164,59969,-2916,9995,-1458,9995">
            <v:textbox>
              <w:txbxContent>
                <w:p w:rsidR="003D2372" w:rsidRPr="00122524" w:rsidRDefault="003D2372" w:rsidP="00122524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Трактовая 10</w:t>
                  </w:r>
                </w:p>
              </w:txbxContent>
            </v:textbox>
            <o:callout v:ext="edit" minusy="t"/>
          </v:shape>
        </w:pict>
      </w:r>
      <w:r>
        <w:rPr>
          <w:noProof/>
          <w:snapToGrid/>
          <w:sz w:val="18"/>
          <w:szCs w:val="18"/>
        </w:rPr>
        <w:pict>
          <v:shape id="_x0000_s1123" type="#_x0000_t45" style="position:absolute;left:0;text-align:left;margin-left:488.05pt;margin-top:115.35pt;width:1in;height:19.45pt;z-index:251687936" adj=",59969,,9995,,9995">
            <v:textbox>
              <w:txbxContent>
                <w:p w:rsidR="003D2372" w:rsidRPr="00122524" w:rsidRDefault="003D2372" w:rsidP="00122524">
                  <w:pPr>
                    <w:spacing w:before="0" w:line="240" w:lineRule="auto"/>
                    <w:ind w:left="0" w:right="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Пер. Лесной 3</w:t>
                  </w:r>
                </w:p>
              </w:txbxContent>
            </v:textbox>
            <o:callout v:ext="edit" minusy="t"/>
          </v:shape>
        </w:pict>
      </w:r>
      <w:r w:rsidR="00122524" w:rsidRPr="00122524">
        <w:rPr>
          <w:noProof/>
          <w:sz w:val="18"/>
          <w:szCs w:val="18"/>
        </w:rPr>
        <w:drawing>
          <wp:inline distT="0" distB="0" distL="0" distR="0">
            <wp:extent cx="8940496" cy="4023360"/>
            <wp:effectExtent l="19050" t="0" r="0" b="0"/>
            <wp:docPr id="118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51064" t="8791" r="961" b="18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4024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4CEE" w:rsidSect="000C03C9">
      <w:pgSz w:w="16840" w:h="11907" w:orient="landscape" w:code="9"/>
      <w:pgMar w:top="851" w:right="1134" w:bottom="1985" w:left="1134" w:header="0" w:footer="0" w:gutter="0"/>
      <w:cols w:space="60"/>
      <w:noEndnote/>
      <w:titlePg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7041E" w:rsidRDefault="0007041E" w:rsidP="00F2108F">
      <w:pPr>
        <w:spacing w:before="0" w:line="240" w:lineRule="auto"/>
      </w:pPr>
      <w:r>
        <w:separator/>
      </w:r>
    </w:p>
  </w:endnote>
  <w:endnote w:type="continuationSeparator" w:id="1">
    <w:p w:rsidR="0007041E" w:rsidRDefault="0007041E" w:rsidP="00F2108F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7041E" w:rsidRDefault="0007041E" w:rsidP="00F2108F">
      <w:pPr>
        <w:spacing w:before="0" w:line="240" w:lineRule="auto"/>
      </w:pPr>
      <w:r>
        <w:separator/>
      </w:r>
    </w:p>
  </w:footnote>
  <w:footnote w:type="continuationSeparator" w:id="1">
    <w:p w:rsidR="0007041E" w:rsidRDefault="0007041E" w:rsidP="00F2108F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2372" w:rsidRPr="00671C26" w:rsidRDefault="0008363E">
    <w:pPr>
      <w:pStyle w:val="a7"/>
      <w:rPr>
        <w:sz w:val="28"/>
        <w:szCs w:val="28"/>
      </w:rPr>
    </w:pPr>
    <w:r w:rsidRPr="00671C26">
      <w:rPr>
        <w:sz w:val="28"/>
        <w:szCs w:val="28"/>
      </w:rPr>
      <w:fldChar w:fldCharType="begin"/>
    </w:r>
    <w:r w:rsidR="003D2372" w:rsidRPr="00671C26">
      <w:rPr>
        <w:sz w:val="28"/>
        <w:szCs w:val="28"/>
      </w:rPr>
      <w:instrText>PAGE   \* MERGEFORMAT</w:instrText>
    </w:r>
    <w:r w:rsidRPr="00671C26">
      <w:rPr>
        <w:sz w:val="28"/>
        <w:szCs w:val="28"/>
      </w:rPr>
      <w:fldChar w:fldCharType="separate"/>
    </w:r>
    <w:r w:rsidR="00E267EC">
      <w:rPr>
        <w:noProof/>
        <w:sz w:val="28"/>
        <w:szCs w:val="28"/>
      </w:rPr>
      <w:t>2</w:t>
    </w:r>
    <w:r w:rsidRPr="00671C26">
      <w:rPr>
        <w:sz w:val="28"/>
        <w:szCs w:val="28"/>
      </w:rP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2372" w:rsidRPr="00671C26" w:rsidRDefault="0008363E">
    <w:pPr>
      <w:pStyle w:val="a7"/>
      <w:rPr>
        <w:sz w:val="28"/>
        <w:szCs w:val="28"/>
      </w:rPr>
    </w:pPr>
    <w:r w:rsidRPr="00671C26">
      <w:rPr>
        <w:sz w:val="28"/>
        <w:szCs w:val="28"/>
      </w:rPr>
      <w:fldChar w:fldCharType="begin"/>
    </w:r>
    <w:r w:rsidR="003D2372" w:rsidRPr="00671C26">
      <w:rPr>
        <w:sz w:val="28"/>
        <w:szCs w:val="28"/>
      </w:rPr>
      <w:instrText>PAGE   \* MERGEFORMAT</w:instrText>
    </w:r>
    <w:r w:rsidRPr="00671C26">
      <w:rPr>
        <w:sz w:val="28"/>
        <w:szCs w:val="28"/>
      </w:rPr>
      <w:fldChar w:fldCharType="separate"/>
    </w:r>
    <w:r w:rsidR="00E267EC">
      <w:rPr>
        <w:noProof/>
        <w:sz w:val="28"/>
        <w:szCs w:val="28"/>
      </w:rPr>
      <w:t>3</w:t>
    </w:r>
    <w:r w:rsidRPr="00671C26">
      <w:rPr>
        <w:sz w:val="28"/>
        <w:szCs w:val="28"/>
      </w:rP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7015D9A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>
    <w:nsid w:val="10401501"/>
    <w:multiLevelType w:val="singleLevel"/>
    <w:tmpl w:val="F5AA2994"/>
    <w:lvl w:ilvl="0">
      <w:start w:val="1"/>
      <w:numFmt w:val="decimal"/>
      <w:lvlText w:val="%1."/>
      <w:lvlJc w:val="left"/>
      <w:pPr>
        <w:tabs>
          <w:tab w:val="num" w:pos="1320"/>
        </w:tabs>
        <w:ind w:left="1320" w:hanging="450"/>
      </w:pPr>
      <w:rPr>
        <w:rFonts w:hint="default"/>
      </w:rPr>
    </w:lvl>
  </w:abstractNum>
  <w:abstractNum w:abstractNumId="3">
    <w:nsid w:val="304A5607"/>
    <w:multiLevelType w:val="singleLevel"/>
    <w:tmpl w:val="3E9AE49A"/>
    <w:lvl w:ilvl="0">
      <w:start w:val="7"/>
      <w:numFmt w:val="bullet"/>
      <w:lvlText w:val="-"/>
      <w:lvlJc w:val="left"/>
      <w:pPr>
        <w:tabs>
          <w:tab w:val="num" w:pos="1092"/>
        </w:tabs>
        <w:ind w:left="1092" w:hanging="360"/>
      </w:pPr>
      <w:rPr>
        <w:rFonts w:hint="default"/>
      </w:rPr>
    </w:lvl>
  </w:abstractNum>
  <w:abstractNum w:abstractNumId="4">
    <w:nsid w:val="327B492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>
    <w:nsid w:val="36510B3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">
    <w:nsid w:val="412B4D7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>
    <w:nsid w:val="4FF702A4"/>
    <w:multiLevelType w:val="singleLevel"/>
    <w:tmpl w:val="F1B0839C"/>
    <w:lvl w:ilvl="0"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hint="default"/>
      </w:rPr>
    </w:lvl>
  </w:abstractNum>
  <w:abstractNum w:abstractNumId="8">
    <w:nsid w:val="5BD7104C"/>
    <w:multiLevelType w:val="singleLevel"/>
    <w:tmpl w:val="B7527D04"/>
    <w:lvl w:ilvl="0"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hint="default"/>
      </w:rPr>
    </w:lvl>
  </w:abstractNum>
  <w:abstractNum w:abstractNumId="9">
    <w:nsid w:val="60BF4D94"/>
    <w:multiLevelType w:val="singleLevel"/>
    <w:tmpl w:val="B4A0D9A6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">
    <w:nsid w:val="7E375C67"/>
    <w:multiLevelType w:val="singleLevel"/>
    <w:tmpl w:val="4F3E536E"/>
    <w:lvl w:ilvl="0">
      <w:start w:val="1"/>
      <w:numFmt w:val="decimal"/>
      <w:lvlText w:val="%1."/>
      <w:lvlJc w:val="left"/>
      <w:pPr>
        <w:tabs>
          <w:tab w:val="num" w:pos="1305"/>
        </w:tabs>
        <w:ind w:left="1305" w:hanging="585"/>
      </w:pPr>
      <w:rPr>
        <w:rFonts w:hint="default"/>
        <w:sz w:val="24"/>
      </w:rPr>
    </w:lvl>
  </w:abstractNum>
  <w:num w:numId="1">
    <w:abstractNumId w:val="3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10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attachedTemplate r:id="rId1"/>
  <w:stylePaneFormatFilter w:val="3F01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22829"/>
    <w:rsid w:val="0001112B"/>
    <w:rsid w:val="00020530"/>
    <w:rsid w:val="000431F7"/>
    <w:rsid w:val="00045354"/>
    <w:rsid w:val="00052B8B"/>
    <w:rsid w:val="0007041E"/>
    <w:rsid w:val="000812DD"/>
    <w:rsid w:val="00082052"/>
    <w:rsid w:val="0008363E"/>
    <w:rsid w:val="00096503"/>
    <w:rsid w:val="000A1498"/>
    <w:rsid w:val="000B5288"/>
    <w:rsid w:val="000C03C9"/>
    <w:rsid w:val="000C6F10"/>
    <w:rsid w:val="000D2626"/>
    <w:rsid w:val="000F3093"/>
    <w:rsid w:val="000F72B5"/>
    <w:rsid w:val="00122524"/>
    <w:rsid w:val="00132CB9"/>
    <w:rsid w:val="001574B7"/>
    <w:rsid w:val="001B15DB"/>
    <w:rsid w:val="001E0958"/>
    <w:rsid w:val="001F0A15"/>
    <w:rsid w:val="001F3BB5"/>
    <w:rsid w:val="00220673"/>
    <w:rsid w:val="00254E85"/>
    <w:rsid w:val="00264285"/>
    <w:rsid w:val="00276A3D"/>
    <w:rsid w:val="00282623"/>
    <w:rsid w:val="00287F10"/>
    <w:rsid w:val="002906E0"/>
    <w:rsid w:val="002A5A8E"/>
    <w:rsid w:val="002C5773"/>
    <w:rsid w:val="002D39AF"/>
    <w:rsid w:val="002D4C31"/>
    <w:rsid w:val="002D55C5"/>
    <w:rsid w:val="002D6D0B"/>
    <w:rsid w:val="002E7DA3"/>
    <w:rsid w:val="002F3D47"/>
    <w:rsid w:val="00315F64"/>
    <w:rsid w:val="00340F3D"/>
    <w:rsid w:val="0035325E"/>
    <w:rsid w:val="0035678B"/>
    <w:rsid w:val="00361126"/>
    <w:rsid w:val="0037348A"/>
    <w:rsid w:val="00396145"/>
    <w:rsid w:val="00396985"/>
    <w:rsid w:val="003B3820"/>
    <w:rsid w:val="003C53EB"/>
    <w:rsid w:val="003C7EC1"/>
    <w:rsid w:val="003D2372"/>
    <w:rsid w:val="003D38B0"/>
    <w:rsid w:val="003D4801"/>
    <w:rsid w:val="003D495C"/>
    <w:rsid w:val="003E4191"/>
    <w:rsid w:val="00413CD4"/>
    <w:rsid w:val="00421C9D"/>
    <w:rsid w:val="00421D59"/>
    <w:rsid w:val="0042563E"/>
    <w:rsid w:val="004264CC"/>
    <w:rsid w:val="00446DCC"/>
    <w:rsid w:val="004521BE"/>
    <w:rsid w:val="004559EA"/>
    <w:rsid w:val="00480BCE"/>
    <w:rsid w:val="00496BCC"/>
    <w:rsid w:val="004A63D4"/>
    <w:rsid w:val="004A6C13"/>
    <w:rsid w:val="004C2AB5"/>
    <w:rsid w:val="004D12EA"/>
    <w:rsid w:val="004E4611"/>
    <w:rsid w:val="004F73B1"/>
    <w:rsid w:val="00504A39"/>
    <w:rsid w:val="005161C7"/>
    <w:rsid w:val="00520ABF"/>
    <w:rsid w:val="005222B1"/>
    <w:rsid w:val="00550426"/>
    <w:rsid w:val="00571760"/>
    <w:rsid w:val="00575B19"/>
    <w:rsid w:val="005760B0"/>
    <w:rsid w:val="005911EF"/>
    <w:rsid w:val="005A0479"/>
    <w:rsid w:val="005B2080"/>
    <w:rsid w:val="005B397B"/>
    <w:rsid w:val="005B6D69"/>
    <w:rsid w:val="005C7654"/>
    <w:rsid w:val="005D0AEB"/>
    <w:rsid w:val="005D756C"/>
    <w:rsid w:val="005E51C7"/>
    <w:rsid w:val="005E5DC7"/>
    <w:rsid w:val="00626870"/>
    <w:rsid w:val="00627103"/>
    <w:rsid w:val="00627A2E"/>
    <w:rsid w:val="00630745"/>
    <w:rsid w:val="00631319"/>
    <w:rsid w:val="006471C6"/>
    <w:rsid w:val="00651E3E"/>
    <w:rsid w:val="00663658"/>
    <w:rsid w:val="00671C26"/>
    <w:rsid w:val="00676876"/>
    <w:rsid w:val="00682775"/>
    <w:rsid w:val="0069070D"/>
    <w:rsid w:val="00694ED6"/>
    <w:rsid w:val="006A1871"/>
    <w:rsid w:val="006B6854"/>
    <w:rsid w:val="006C2A70"/>
    <w:rsid w:val="006C465E"/>
    <w:rsid w:val="006C7991"/>
    <w:rsid w:val="006F1597"/>
    <w:rsid w:val="006F5582"/>
    <w:rsid w:val="00703168"/>
    <w:rsid w:val="00714CC7"/>
    <w:rsid w:val="00723F1F"/>
    <w:rsid w:val="00732D82"/>
    <w:rsid w:val="007461ED"/>
    <w:rsid w:val="00752C0A"/>
    <w:rsid w:val="007570DF"/>
    <w:rsid w:val="00781B4B"/>
    <w:rsid w:val="007906A2"/>
    <w:rsid w:val="00793956"/>
    <w:rsid w:val="007C6954"/>
    <w:rsid w:val="007D2ACE"/>
    <w:rsid w:val="007D6256"/>
    <w:rsid w:val="007E452D"/>
    <w:rsid w:val="007F28E7"/>
    <w:rsid w:val="008117D4"/>
    <w:rsid w:val="00816EF8"/>
    <w:rsid w:val="008219A0"/>
    <w:rsid w:val="00827902"/>
    <w:rsid w:val="008315BB"/>
    <w:rsid w:val="00833C21"/>
    <w:rsid w:val="008434FE"/>
    <w:rsid w:val="00845296"/>
    <w:rsid w:val="00846297"/>
    <w:rsid w:val="00881BF7"/>
    <w:rsid w:val="00881DFB"/>
    <w:rsid w:val="00891FA0"/>
    <w:rsid w:val="00892CC6"/>
    <w:rsid w:val="008A7234"/>
    <w:rsid w:val="008D369F"/>
    <w:rsid w:val="008E5E82"/>
    <w:rsid w:val="008E7A4E"/>
    <w:rsid w:val="00917900"/>
    <w:rsid w:val="00935751"/>
    <w:rsid w:val="00950869"/>
    <w:rsid w:val="00957046"/>
    <w:rsid w:val="00957916"/>
    <w:rsid w:val="0096170A"/>
    <w:rsid w:val="00966B41"/>
    <w:rsid w:val="00971B13"/>
    <w:rsid w:val="0097430D"/>
    <w:rsid w:val="00980E3C"/>
    <w:rsid w:val="00986859"/>
    <w:rsid w:val="009906C6"/>
    <w:rsid w:val="00995819"/>
    <w:rsid w:val="009C0071"/>
    <w:rsid w:val="009D747A"/>
    <w:rsid w:val="009E2E5B"/>
    <w:rsid w:val="009E729F"/>
    <w:rsid w:val="00A04328"/>
    <w:rsid w:val="00A17396"/>
    <w:rsid w:val="00A216AD"/>
    <w:rsid w:val="00A647D5"/>
    <w:rsid w:val="00A90E10"/>
    <w:rsid w:val="00A96EA1"/>
    <w:rsid w:val="00AA19AA"/>
    <w:rsid w:val="00AA26BA"/>
    <w:rsid w:val="00AA2E95"/>
    <w:rsid w:val="00AB57B4"/>
    <w:rsid w:val="00AD622A"/>
    <w:rsid w:val="00AE2AD3"/>
    <w:rsid w:val="00AE3AF5"/>
    <w:rsid w:val="00AF140E"/>
    <w:rsid w:val="00AF37D5"/>
    <w:rsid w:val="00B04021"/>
    <w:rsid w:val="00B132CD"/>
    <w:rsid w:val="00B2660B"/>
    <w:rsid w:val="00B4536D"/>
    <w:rsid w:val="00B80D85"/>
    <w:rsid w:val="00BB7CD6"/>
    <w:rsid w:val="00BC6A90"/>
    <w:rsid w:val="00BE58A1"/>
    <w:rsid w:val="00C05D34"/>
    <w:rsid w:val="00C1397D"/>
    <w:rsid w:val="00C35C5D"/>
    <w:rsid w:val="00C51D72"/>
    <w:rsid w:val="00C53451"/>
    <w:rsid w:val="00C53674"/>
    <w:rsid w:val="00C72173"/>
    <w:rsid w:val="00C73971"/>
    <w:rsid w:val="00C90803"/>
    <w:rsid w:val="00C928A7"/>
    <w:rsid w:val="00CB23A6"/>
    <w:rsid w:val="00CB479D"/>
    <w:rsid w:val="00CD52EE"/>
    <w:rsid w:val="00CE109D"/>
    <w:rsid w:val="00D1766F"/>
    <w:rsid w:val="00D352A8"/>
    <w:rsid w:val="00D37B47"/>
    <w:rsid w:val="00D42C62"/>
    <w:rsid w:val="00D4320D"/>
    <w:rsid w:val="00D46D66"/>
    <w:rsid w:val="00D51394"/>
    <w:rsid w:val="00D74CEE"/>
    <w:rsid w:val="00D805D8"/>
    <w:rsid w:val="00D8764C"/>
    <w:rsid w:val="00DB2DDD"/>
    <w:rsid w:val="00DB4591"/>
    <w:rsid w:val="00DC153D"/>
    <w:rsid w:val="00DD6786"/>
    <w:rsid w:val="00DE69A2"/>
    <w:rsid w:val="00DF0954"/>
    <w:rsid w:val="00DF2439"/>
    <w:rsid w:val="00DF4E4E"/>
    <w:rsid w:val="00E04696"/>
    <w:rsid w:val="00E2066A"/>
    <w:rsid w:val="00E20AB8"/>
    <w:rsid w:val="00E267EC"/>
    <w:rsid w:val="00E27BF0"/>
    <w:rsid w:val="00E76886"/>
    <w:rsid w:val="00E948D7"/>
    <w:rsid w:val="00E9554B"/>
    <w:rsid w:val="00E97E6E"/>
    <w:rsid w:val="00EE343A"/>
    <w:rsid w:val="00EE6133"/>
    <w:rsid w:val="00EF4781"/>
    <w:rsid w:val="00F0593A"/>
    <w:rsid w:val="00F17625"/>
    <w:rsid w:val="00F2108F"/>
    <w:rsid w:val="00F22829"/>
    <w:rsid w:val="00F50423"/>
    <w:rsid w:val="00F65D27"/>
    <w:rsid w:val="00F70B91"/>
    <w:rsid w:val="00F81AFD"/>
    <w:rsid w:val="00F919AA"/>
    <w:rsid w:val="00FB4432"/>
    <w:rsid w:val="00FB77E6"/>
    <w:rsid w:val="00FC0CEA"/>
    <w:rsid w:val="00FE2A56"/>
    <w:rsid w:val="00FE5A2A"/>
    <w:rsid w:val="00FE7F89"/>
    <w:rsid w:val="00FF425E"/>
    <w:rsid w:val="00FF55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7410"/>
    <o:shapelayout v:ext="edit">
      <o:idmap v:ext="edit" data="1"/>
      <o:rules v:ext="edit">
        <o:r id="V:Rule1" type="callout" idref="#_x0000_s1096"/>
        <o:r id="V:Rule2" type="callout" idref="#_x0000_s1095"/>
        <o:r id="V:Rule3" type="callout" idref="#_x0000_s1093"/>
        <o:r id="V:Rule4" type="callout" idref="#_x0000_s1097"/>
        <o:r id="V:Rule5" type="callout" idref="#_x0000_s1099"/>
        <o:r id="V:Rule6" type="callout" idref="#_x0000_s1098"/>
        <o:r id="V:Rule7" type="callout" idref="#_x0000_s1101"/>
        <o:r id="V:Rule8" type="callout" idref="#_x0000_s1100"/>
        <o:r id="V:Rule9" type="callout" idref="#_x0000_s1103"/>
        <o:r id="V:Rule10" type="callout" idref="#_x0000_s1104"/>
        <o:r id="V:Rule11" type="callout" idref="#_x0000_s1102"/>
        <o:r id="V:Rule12" type="callout" idref="#_x0000_s1112"/>
        <o:r id="V:Rule13" type="callout" idref="#_x0000_s1111"/>
        <o:r id="V:Rule14" type="callout" idref="#_x0000_s1110"/>
        <o:r id="V:Rule15" type="callout" idref="#_x0000_s1109"/>
        <o:r id="V:Rule16" type="callout" idref="#_x0000_s1108"/>
        <o:r id="V:Rule17" type="callout" idref="#_x0000_s1107"/>
        <o:r id="V:Rule18" type="callout" idref="#_x0000_s1106"/>
        <o:r id="V:Rule19" type="callout" idref="#_x0000_s1105"/>
        <o:r id="V:Rule20" type="callout" idref="#_x0000_s1113"/>
        <o:r id="V:Rule21" type="callout" idref="#_x0000_s1114"/>
        <o:r id="V:Rule22" type="callout" idref="#_x0000_s1143"/>
        <o:r id="V:Rule23" type="callout" idref="#_x0000_s1115"/>
        <o:r id="V:Rule24" type="callout" idref="#_x0000_s1116"/>
        <o:r id="V:Rule25" type="callout" idref="#_x0000_s1118"/>
        <o:r id="V:Rule26" type="callout" idref="#_x0000_s1117"/>
        <o:r id="V:Rule27" type="callout" idref="#_x0000_s1120"/>
        <o:r id="V:Rule28" type="callout" idref="#_x0000_s1121"/>
        <o:r id="V:Rule29" type="callout" idref="#_x0000_s1142"/>
        <o:r id="V:Rule30" type="callout" idref="#_x0000_s1122"/>
        <o:r id="V:Rule31" type="callout" idref="#_x0000_s1145"/>
        <o:r id="V:Rule32" type="callout" idref="#_x0000_s1144"/>
        <o:r id="V:Rule33" type="callout" idref="#_x0000_s1141"/>
        <o:r id="V:Rule34" type="callout" idref="#_x0000_s1136"/>
        <o:r id="V:Rule35" type="callout" idref="#_x0000_s1140"/>
        <o:r id="V:Rule36" type="callout" idref="#_x0000_s1138"/>
        <o:r id="V:Rule37" type="callout" idref="#_x0000_s1137"/>
        <o:r id="V:Rule38" type="callout" idref="#_x0000_s1134"/>
        <o:r id="V:Rule39" type="callout" idref="#_x0000_s1133"/>
        <o:r id="V:Rule40" type="callout" idref="#_x0000_s1132"/>
        <o:r id="V:Rule41" type="callout" idref="#_x0000_s1131"/>
        <o:r id="V:Rule42" type="callout" idref="#_x0000_s1130"/>
        <o:r id="V:Rule43" type="callout" idref="#_x0000_s1129"/>
        <o:r id="V:Rule44" type="callout" idref="#_x0000_s1128"/>
        <o:r id="V:Rule45" type="callout" idref="#_x0000_s1127"/>
        <o:r id="V:Rule46" type="callout" idref="#_x0000_s1126"/>
        <o:r id="V:Rule47" type="callout" idref="#_x0000_s1124"/>
        <o:r id="V:Rule48" type="callout" idref="#_x0000_s1125"/>
        <o:r id="V:Rule49" type="callout" idref="#_x0000_s112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uiPriority="35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521BE"/>
    <w:pPr>
      <w:widowControl w:val="0"/>
      <w:spacing w:before="740" w:line="260" w:lineRule="auto"/>
      <w:ind w:left="1160" w:right="1000"/>
      <w:jc w:val="center"/>
    </w:pPr>
    <w:rPr>
      <w:snapToGrid w:val="0"/>
      <w:sz w:val="22"/>
    </w:rPr>
  </w:style>
  <w:style w:type="paragraph" w:styleId="1">
    <w:name w:val="heading 1"/>
    <w:basedOn w:val="a"/>
    <w:next w:val="a"/>
    <w:qFormat/>
    <w:rsid w:val="004521BE"/>
    <w:pPr>
      <w:keepNext/>
      <w:spacing w:before="0" w:line="220" w:lineRule="auto"/>
      <w:ind w:left="0" w:right="0"/>
      <w:jc w:val="right"/>
      <w:outlineLvl w:val="0"/>
    </w:pPr>
    <w:rPr>
      <w:b/>
    </w:rPr>
  </w:style>
  <w:style w:type="paragraph" w:styleId="2">
    <w:name w:val="heading 2"/>
    <w:basedOn w:val="a"/>
    <w:next w:val="a"/>
    <w:qFormat/>
    <w:rsid w:val="004521BE"/>
    <w:pPr>
      <w:keepNext/>
      <w:spacing w:before="0" w:line="240" w:lineRule="auto"/>
      <w:ind w:left="0" w:right="6"/>
      <w:jc w:val="left"/>
      <w:outlineLvl w:val="1"/>
    </w:pPr>
    <w:rPr>
      <w:b/>
      <w:sz w:val="24"/>
    </w:rPr>
  </w:style>
  <w:style w:type="paragraph" w:styleId="3">
    <w:name w:val="heading 3"/>
    <w:basedOn w:val="a"/>
    <w:next w:val="a"/>
    <w:qFormat/>
    <w:rsid w:val="004521BE"/>
    <w:pPr>
      <w:keepNext/>
      <w:spacing w:before="0" w:line="240" w:lineRule="auto"/>
      <w:ind w:left="0"/>
      <w:jc w:val="left"/>
      <w:outlineLvl w:val="2"/>
    </w:pPr>
    <w:rPr>
      <w:b/>
      <w:sz w:val="20"/>
    </w:rPr>
  </w:style>
  <w:style w:type="paragraph" w:styleId="4">
    <w:name w:val="heading 4"/>
    <w:basedOn w:val="a"/>
    <w:next w:val="a"/>
    <w:qFormat/>
    <w:rsid w:val="004521BE"/>
    <w:pPr>
      <w:keepNext/>
      <w:spacing w:before="0" w:line="360" w:lineRule="auto"/>
      <w:ind w:left="0" w:right="-74"/>
      <w:jc w:val="right"/>
      <w:outlineLvl w:val="3"/>
    </w:pPr>
    <w:rPr>
      <w:b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lock Text"/>
    <w:basedOn w:val="a"/>
    <w:rsid w:val="004521BE"/>
    <w:pPr>
      <w:spacing w:line="220" w:lineRule="auto"/>
    </w:pPr>
    <w:rPr>
      <w:sz w:val="28"/>
    </w:rPr>
  </w:style>
  <w:style w:type="paragraph" w:styleId="a4">
    <w:name w:val="Body Text"/>
    <w:basedOn w:val="a"/>
    <w:rsid w:val="004521BE"/>
    <w:pPr>
      <w:spacing w:before="0" w:line="240" w:lineRule="auto"/>
      <w:ind w:left="0" w:right="6"/>
      <w:jc w:val="left"/>
    </w:pPr>
  </w:style>
  <w:style w:type="paragraph" w:styleId="20">
    <w:name w:val="Body Text 2"/>
    <w:basedOn w:val="a"/>
    <w:rsid w:val="004521BE"/>
    <w:pPr>
      <w:spacing w:before="0" w:line="240" w:lineRule="auto"/>
      <w:ind w:left="0" w:right="-99"/>
      <w:jc w:val="left"/>
    </w:pPr>
  </w:style>
  <w:style w:type="paragraph" w:styleId="30">
    <w:name w:val="Body Text 3"/>
    <w:basedOn w:val="a"/>
    <w:rsid w:val="004521BE"/>
    <w:pPr>
      <w:spacing w:before="0" w:line="240" w:lineRule="auto"/>
      <w:ind w:left="0"/>
      <w:jc w:val="left"/>
    </w:pPr>
  </w:style>
  <w:style w:type="paragraph" w:styleId="a5">
    <w:name w:val="caption"/>
    <w:basedOn w:val="a"/>
    <w:next w:val="a"/>
    <w:uiPriority w:val="35"/>
    <w:qFormat/>
    <w:rsid w:val="004521BE"/>
    <w:pPr>
      <w:spacing w:before="0" w:line="240" w:lineRule="auto"/>
      <w:ind w:left="0" w:right="0"/>
      <w:jc w:val="both"/>
    </w:pPr>
    <w:rPr>
      <w:b/>
      <w:spacing w:val="10"/>
      <w:kern w:val="20"/>
      <w:sz w:val="20"/>
    </w:rPr>
  </w:style>
  <w:style w:type="paragraph" w:styleId="a6">
    <w:name w:val="Document Map"/>
    <w:basedOn w:val="a"/>
    <w:semiHidden/>
    <w:rsid w:val="004521BE"/>
    <w:pPr>
      <w:shd w:val="clear" w:color="auto" w:fill="000080"/>
    </w:pPr>
    <w:rPr>
      <w:rFonts w:ascii="Tahoma" w:hAnsi="Tahoma"/>
    </w:rPr>
  </w:style>
  <w:style w:type="paragraph" w:styleId="21">
    <w:name w:val="Body Text Indent 2"/>
    <w:basedOn w:val="a"/>
    <w:rsid w:val="007906A2"/>
    <w:pPr>
      <w:spacing w:after="120" w:line="480" w:lineRule="auto"/>
      <w:ind w:left="283"/>
    </w:pPr>
  </w:style>
  <w:style w:type="paragraph" w:styleId="a7">
    <w:name w:val="header"/>
    <w:basedOn w:val="a"/>
    <w:link w:val="a8"/>
    <w:uiPriority w:val="99"/>
    <w:rsid w:val="00F2108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F2108F"/>
    <w:rPr>
      <w:snapToGrid/>
      <w:sz w:val="22"/>
    </w:rPr>
  </w:style>
  <w:style w:type="paragraph" w:styleId="a9">
    <w:name w:val="footer"/>
    <w:basedOn w:val="a"/>
    <w:link w:val="aa"/>
    <w:rsid w:val="00F2108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rsid w:val="00F2108F"/>
    <w:rPr>
      <w:snapToGrid/>
      <w:sz w:val="22"/>
    </w:rPr>
  </w:style>
  <w:style w:type="table" w:styleId="ab">
    <w:name w:val="Table Grid"/>
    <w:basedOn w:val="a1"/>
    <w:rsid w:val="00FF425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rsid w:val="00827902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827902"/>
    <w:rPr>
      <w:rFonts w:ascii="Tahoma" w:hAnsi="Tahoma" w:cs="Tahoma"/>
      <w:snapToGrid w:val="0"/>
      <w:sz w:val="16"/>
      <w:szCs w:val="16"/>
    </w:rPr>
  </w:style>
  <w:style w:type="character" w:styleId="ae">
    <w:name w:val="Hyperlink"/>
    <w:basedOn w:val="a0"/>
    <w:uiPriority w:val="99"/>
    <w:unhideWhenUsed/>
    <w:rsid w:val="0035678B"/>
    <w:rPr>
      <w:color w:val="0000FF"/>
      <w:u w:val="single"/>
    </w:rPr>
  </w:style>
  <w:style w:type="paragraph" w:customStyle="1" w:styleId="Heading">
    <w:name w:val="Heading"/>
    <w:uiPriority w:val="99"/>
    <w:rsid w:val="0035678B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0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4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4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5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5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&#1082;&#1086;&#1084;&#1087;&#1100;&#1102;&#1090;&#1077;&#1088;\&#1056;&#1077;&#1077;&#1089;&#1090;&#1088;%20&#1084;&#1072;&#1085;&#1078;&#1077;&#1088;&#1086;&#1082;\&#1041;&#1083;&#1072;&#1085;&#1082;%20&#1055;&#1086;&#1089;&#1090;&#1072;&#1085;&#1086;&#1074;&#1083;&#1077;&#1085;&#1080;&#1077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6EA080A-CE86-4E62-9DF4-B5A3156927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Бланк Постановление</Template>
  <TotalTime>1032</TotalTime>
  <Pages>36</Pages>
  <Words>5561</Words>
  <Characters>31698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mwd</Company>
  <LinksUpToDate>false</LinksUpToDate>
  <CharactersWithSpaces>37185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0109CHEKONOVA3</dc:creator>
  <cp:lastModifiedBy>0109CHEKONOVA3</cp:lastModifiedBy>
  <cp:revision>39</cp:revision>
  <cp:lastPrinted>2024-07-10T06:51:00Z</cp:lastPrinted>
  <dcterms:created xsi:type="dcterms:W3CDTF">2020-11-10T05:20:00Z</dcterms:created>
  <dcterms:modified xsi:type="dcterms:W3CDTF">2024-07-10T06:55:00Z</dcterms:modified>
</cp:coreProperties>
</file>